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7AF3" w:rsidRDefault="00797AF3" w:rsidP="00E26388">
      <w:pPr>
        <w:spacing w:after="0" w:line="240" w:lineRule="auto"/>
        <w:contextualSpacing/>
        <w:rPr>
          <w:b/>
        </w:rPr>
      </w:pPr>
    </w:p>
    <w:p w:rsidR="00797AF3" w:rsidRDefault="00797AF3" w:rsidP="00E26388">
      <w:pPr>
        <w:spacing w:after="0" w:line="240" w:lineRule="auto"/>
        <w:contextualSpacing/>
        <w:rPr>
          <w:b/>
        </w:rPr>
      </w:pPr>
    </w:p>
    <w:p w:rsidR="00351DF0" w:rsidRPr="001904F7" w:rsidRDefault="00351DF0" w:rsidP="00EA6B47">
      <w:pPr>
        <w:spacing w:after="0" w:line="240" w:lineRule="auto"/>
        <w:contextualSpacing/>
        <w:jc w:val="center"/>
        <w:rPr>
          <w:b/>
        </w:rPr>
      </w:pPr>
      <w:r w:rsidRPr="001904F7">
        <w:rPr>
          <w:b/>
        </w:rPr>
        <w:t>Guidance for writing your reflective teaching statement</w:t>
      </w:r>
    </w:p>
    <w:p w:rsidR="00351DF0" w:rsidRDefault="00351DF0" w:rsidP="00E26388">
      <w:pPr>
        <w:spacing w:after="0" w:line="240" w:lineRule="auto"/>
        <w:contextualSpacing/>
      </w:pPr>
      <w:r>
        <w:t xml:space="preserve"> </w:t>
      </w:r>
    </w:p>
    <w:p w:rsidR="00351DF0" w:rsidRDefault="00351DF0" w:rsidP="00E26388">
      <w:pPr>
        <w:spacing w:after="0" w:line="240" w:lineRule="auto"/>
        <w:contextualSpacing/>
      </w:pPr>
      <w:r>
        <w:t xml:space="preserve">The following is intended to provide guidance on writing your </w:t>
      </w:r>
      <w:r w:rsidR="00826745">
        <w:t>2</w:t>
      </w:r>
      <w:r w:rsidR="000574B9" w:rsidRPr="00E86FC9">
        <w:t>000 word reflective teach</w:t>
      </w:r>
      <w:r w:rsidR="000574B9">
        <w:t>ing statement</w:t>
      </w:r>
      <w:r>
        <w:t>.</w:t>
      </w:r>
    </w:p>
    <w:p w:rsidR="003F70B8" w:rsidRDefault="003F70B8" w:rsidP="00E26388">
      <w:pPr>
        <w:spacing w:after="0" w:line="240" w:lineRule="auto"/>
        <w:contextualSpacing/>
      </w:pPr>
    </w:p>
    <w:p w:rsidR="003F70B8" w:rsidRDefault="003F70B8" w:rsidP="00E26388">
      <w:pPr>
        <w:spacing w:after="0" w:line="240" w:lineRule="auto"/>
        <w:contextualSpacing/>
      </w:pPr>
      <w:r>
        <w:t xml:space="preserve">Your </w:t>
      </w:r>
      <w:r w:rsidRPr="000574B9">
        <w:t>nomination</w:t>
      </w:r>
      <w:r>
        <w:t xml:space="preserve"> will be assessed using </w:t>
      </w:r>
      <w:r w:rsidRPr="000574B9">
        <w:t xml:space="preserve">the criteria </w:t>
      </w:r>
      <w:r>
        <w:t xml:space="preserve">below and </w:t>
      </w:r>
      <w:r w:rsidRPr="000574B9">
        <w:t xml:space="preserve">will be applied according to the stage in career/experience/specific role and opportunities. </w:t>
      </w:r>
      <w:r>
        <w:t xml:space="preserve">It is therefore very important that you address these carefully. </w:t>
      </w:r>
      <w:r w:rsidRPr="000574B9">
        <w:t>The first criterion is mandatory and either the second or the third criterion should be met:</w:t>
      </w:r>
    </w:p>
    <w:p w:rsidR="003F70B8" w:rsidRPr="000574B9" w:rsidRDefault="003F70B8" w:rsidP="00E26388">
      <w:pPr>
        <w:spacing w:after="0" w:line="240" w:lineRule="auto"/>
        <w:contextualSpacing/>
      </w:pPr>
    </w:p>
    <w:p w:rsidR="003F70B8" w:rsidRPr="00E86FC9" w:rsidRDefault="003F70B8" w:rsidP="00E26388">
      <w:pPr>
        <w:spacing w:after="0" w:line="240" w:lineRule="auto"/>
        <w:ind w:left="716" w:hanging="425"/>
        <w:contextualSpacing/>
      </w:pPr>
      <w:r w:rsidRPr="00E86FC9">
        <w:t xml:space="preserve">• </w:t>
      </w:r>
      <w:r w:rsidRPr="00E86FC9">
        <w:tab/>
        <w:t>Individual excellence: evidence of enhancing and transforming the student learning experience commensurate with the individual’s context and the opportunities afforded by it.</w:t>
      </w:r>
    </w:p>
    <w:p w:rsidR="003F70B8" w:rsidRDefault="003F70B8" w:rsidP="00E26388">
      <w:pPr>
        <w:spacing w:after="0" w:line="240" w:lineRule="auto"/>
        <w:ind w:left="716" w:hanging="425"/>
        <w:contextualSpacing/>
      </w:pPr>
      <w:r w:rsidRPr="00E86FC9">
        <w:t>•</w:t>
      </w:r>
      <w:r w:rsidRPr="00E86FC9">
        <w:tab/>
        <w:t xml:space="preserve">Raising the profile of excellence: evidence of supporting colleagues and influencing support </w:t>
      </w:r>
      <w:bookmarkStart w:id="0" w:name="_GoBack"/>
      <w:r w:rsidRPr="00E86FC9">
        <w:t xml:space="preserve">for student learning; demonstrating impact and engagement beyond the nominee’s </w:t>
      </w:r>
      <w:bookmarkEnd w:id="0"/>
      <w:r w:rsidRPr="00E86FC9">
        <w:t>immediate academic or professional role.</w:t>
      </w:r>
    </w:p>
    <w:p w:rsidR="003F70B8" w:rsidRDefault="003F70B8" w:rsidP="00E26388">
      <w:pPr>
        <w:spacing w:after="0" w:line="240" w:lineRule="auto"/>
        <w:ind w:left="709" w:hanging="425"/>
      </w:pPr>
      <w:r w:rsidRPr="00E86FC9">
        <w:t>•</w:t>
      </w:r>
      <w:r w:rsidRPr="00E86FC9">
        <w:tab/>
        <w:t xml:space="preserve">Developing excellence: evidence of the nominee’s commitment to her/his on-going </w:t>
      </w:r>
      <w:r>
        <w:tab/>
      </w:r>
      <w:r w:rsidRPr="00E86FC9">
        <w:t>professional development with regard to teaching and learning and/or learning support.</w:t>
      </w:r>
    </w:p>
    <w:p w:rsidR="00826745" w:rsidRDefault="00826745" w:rsidP="00E26388">
      <w:pPr>
        <w:spacing w:after="0" w:line="240" w:lineRule="auto"/>
        <w:contextualSpacing/>
      </w:pPr>
    </w:p>
    <w:p w:rsidR="003F70B8" w:rsidRDefault="003F70B8" w:rsidP="00E26388">
      <w:pPr>
        <w:spacing w:after="0" w:line="240" w:lineRule="auto"/>
      </w:pPr>
      <w:r w:rsidRPr="00ED451A">
        <w:t>Remember the award is for ‘excellence’ so d</w:t>
      </w:r>
      <w:r w:rsidRPr="00ED451A">
        <w:rPr>
          <w:rFonts w:eastAsia="Times New Roman" w:cs="Tahoma"/>
          <w:color w:val="000000"/>
          <w:lang w:eastAsia="en-GB"/>
        </w:rPr>
        <w:t>on’t be modest in addressing these criteria – this </w:t>
      </w:r>
      <w:r w:rsidRPr="00ED451A">
        <w:rPr>
          <w:rFonts w:eastAsia="Times New Roman" w:cs="Tahoma"/>
          <w:color w:val="000000"/>
          <w:u w:val="single"/>
          <w:lang w:eastAsia="en-GB"/>
        </w:rPr>
        <w:t>is</w:t>
      </w:r>
      <w:r w:rsidRPr="00ED451A">
        <w:rPr>
          <w:rFonts w:eastAsia="Times New Roman" w:cs="Tahoma"/>
          <w:color w:val="000000"/>
          <w:lang w:eastAsia="en-GB"/>
        </w:rPr>
        <w:t> the time to blow your own trumpet!</w:t>
      </w:r>
      <w:r>
        <w:rPr>
          <w:rFonts w:eastAsia="Times New Roman" w:cs="Tahoma"/>
          <w:color w:val="000000"/>
          <w:lang w:eastAsia="en-GB"/>
        </w:rPr>
        <w:t xml:space="preserve"> However, y</w:t>
      </w:r>
      <w:r>
        <w:t xml:space="preserve">ou will need to be succinct – </w:t>
      </w:r>
      <w:r w:rsidR="00826745">
        <w:t>2</w:t>
      </w:r>
      <w:r>
        <w:t xml:space="preserve">000 words is very limited and so the use of bullets for key points is encouraged. </w:t>
      </w:r>
      <w:r w:rsidR="00EF614D">
        <w:t xml:space="preserve">Don’t just describe, make sure you are clear on the impact and difference your action has made. </w:t>
      </w:r>
      <w:r>
        <w:t>As you write, try to</w:t>
      </w:r>
      <w:r w:rsidRPr="002F1CD4">
        <w:t xml:space="preserve"> </w:t>
      </w:r>
      <w:r>
        <w:t xml:space="preserve">ensure </w:t>
      </w:r>
      <w:r w:rsidRPr="002F1CD4">
        <w:t xml:space="preserve">that </w:t>
      </w:r>
      <w:r>
        <w:t xml:space="preserve">your </w:t>
      </w:r>
      <w:r w:rsidRPr="002F1CD4">
        <w:t xml:space="preserve">statement </w:t>
      </w:r>
      <w:r>
        <w:t xml:space="preserve">is </w:t>
      </w:r>
      <w:r w:rsidRPr="002F1CD4">
        <w:t xml:space="preserve">accessible to those who may not be specialists in </w:t>
      </w:r>
      <w:r>
        <w:t>your</w:t>
      </w:r>
      <w:r w:rsidRPr="002F1CD4">
        <w:t xml:space="preserve"> own subject area.</w:t>
      </w:r>
    </w:p>
    <w:p w:rsidR="003F70B8" w:rsidRDefault="003F70B8" w:rsidP="00E26388">
      <w:pPr>
        <w:spacing w:after="0" w:line="240" w:lineRule="auto"/>
      </w:pPr>
    </w:p>
    <w:p w:rsidR="00826745" w:rsidRDefault="00351DF0" w:rsidP="00E26388">
      <w:pPr>
        <w:spacing w:after="0" w:line="240" w:lineRule="auto"/>
        <w:contextualSpacing/>
      </w:pPr>
      <w:r>
        <w:t xml:space="preserve">You </w:t>
      </w:r>
      <w:r w:rsidR="000574B9" w:rsidRPr="00E86FC9">
        <w:t xml:space="preserve">will need to select evidence that supports </w:t>
      </w:r>
      <w:r>
        <w:t>your</w:t>
      </w:r>
      <w:r w:rsidR="000574B9" w:rsidRPr="00E86FC9">
        <w:t xml:space="preserve"> nomination </w:t>
      </w:r>
      <w:r w:rsidR="00BF7583">
        <w:t xml:space="preserve">and the impact of your work </w:t>
      </w:r>
      <w:r w:rsidR="000574B9" w:rsidRPr="00E86FC9">
        <w:t xml:space="preserve">from a range of </w:t>
      </w:r>
      <w:r w:rsidR="00BF7583">
        <w:t xml:space="preserve">appropriate </w:t>
      </w:r>
      <w:r w:rsidR="000574B9" w:rsidRPr="00E86FC9">
        <w:t>sources</w:t>
      </w:r>
      <w:r w:rsidR="00E5795D">
        <w:t xml:space="preserve">. Appendices are not permitted so all the evidence needs to be included </w:t>
      </w:r>
      <w:r w:rsidR="00826745">
        <w:t>within the 2</w:t>
      </w:r>
      <w:r w:rsidR="000574B9" w:rsidRPr="00E86FC9">
        <w:t>000</w:t>
      </w:r>
      <w:r w:rsidR="00826745">
        <w:t xml:space="preserve"> </w:t>
      </w:r>
      <w:r w:rsidR="000574B9" w:rsidRPr="00E86FC9">
        <w:t>word statement</w:t>
      </w:r>
      <w:r w:rsidR="00E5795D">
        <w:t xml:space="preserve"> itself</w:t>
      </w:r>
      <w:r w:rsidR="000574B9" w:rsidRPr="00E86FC9">
        <w:t>.</w:t>
      </w:r>
      <w:r w:rsidR="00E5795D">
        <w:t xml:space="preserve"> E</w:t>
      </w:r>
      <w:r w:rsidR="00BF7583">
        <w:t xml:space="preserve">vidence from colleagues </w:t>
      </w:r>
      <w:r w:rsidR="00E5795D">
        <w:t xml:space="preserve">is welcome </w:t>
      </w:r>
      <w:r w:rsidR="00BF7583">
        <w:t>but i</w:t>
      </w:r>
      <w:r w:rsidR="000574B9" w:rsidRPr="00E86FC9">
        <w:t xml:space="preserve">t is a </w:t>
      </w:r>
      <w:r w:rsidR="000574B9" w:rsidRPr="00E26388">
        <w:t xml:space="preserve">requirement that student feedback be included in the statement </w:t>
      </w:r>
      <w:r w:rsidRPr="00E26388">
        <w:t xml:space="preserve">– these should be </w:t>
      </w:r>
      <w:r w:rsidR="000574B9" w:rsidRPr="00E26388">
        <w:t>as anonymised extracts from formal or informal feedback</w:t>
      </w:r>
      <w:r w:rsidR="00BF7583" w:rsidRPr="00E26388">
        <w:t xml:space="preserve"> and can</w:t>
      </w:r>
      <w:r w:rsidR="00BF7583">
        <w:t xml:space="preserve"> include</w:t>
      </w:r>
      <w:r w:rsidR="000574B9" w:rsidRPr="00E86FC9">
        <w:t xml:space="preserve"> data from course and module evaluations. </w:t>
      </w:r>
    </w:p>
    <w:p w:rsidR="00826745" w:rsidRDefault="00826745" w:rsidP="00E26388">
      <w:pPr>
        <w:spacing w:after="0" w:line="240" w:lineRule="auto"/>
        <w:contextualSpacing/>
      </w:pPr>
    </w:p>
    <w:p w:rsidR="000574B9" w:rsidRPr="00E86FC9" w:rsidRDefault="00351DF0" w:rsidP="00E26388">
      <w:pPr>
        <w:spacing w:after="0" w:line="240" w:lineRule="auto"/>
        <w:contextualSpacing/>
      </w:pPr>
      <w:r>
        <w:t xml:space="preserve">You </w:t>
      </w:r>
      <w:r w:rsidR="000574B9" w:rsidRPr="00E86FC9">
        <w:t xml:space="preserve">may also wish to incorporate peer/manager feedback arising from </w:t>
      </w:r>
      <w:r>
        <w:t xml:space="preserve">peer or other </w:t>
      </w:r>
      <w:r w:rsidR="000574B9" w:rsidRPr="00E86FC9">
        <w:t xml:space="preserve">observation of </w:t>
      </w:r>
      <w:r>
        <w:t>your</w:t>
      </w:r>
      <w:r w:rsidR="000574B9" w:rsidRPr="00E86FC9">
        <w:t xml:space="preserve"> work and/or evidence </w:t>
      </w:r>
      <w:r w:rsidRPr="00E86FC9">
        <w:t xml:space="preserve">of </w:t>
      </w:r>
      <w:r>
        <w:t xml:space="preserve">innovative work, </w:t>
      </w:r>
      <w:r w:rsidR="000574B9" w:rsidRPr="00E86FC9">
        <w:t xml:space="preserve">such as screen shots </w:t>
      </w:r>
      <w:r>
        <w:t xml:space="preserve">from </w:t>
      </w:r>
      <w:r w:rsidR="000574B9" w:rsidRPr="00E86FC9">
        <w:t xml:space="preserve">Study Direct sites. </w:t>
      </w:r>
      <w:r w:rsidR="00826745">
        <w:t xml:space="preserve">There is a section on the nomination form that requires your </w:t>
      </w:r>
      <w:r w:rsidR="00681D72">
        <w:t>Head of School</w:t>
      </w:r>
      <w:r w:rsidR="00826745">
        <w:t xml:space="preserve"> to support the nomination. </w:t>
      </w:r>
    </w:p>
    <w:p w:rsidR="003F70B8" w:rsidRDefault="003F70B8" w:rsidP="00E26388">
      <w:pPr>
        <w:spacing w:after="0" w:line="240" w:lineRule="auto"/>
      </w:pPr>
    </w:p>
    <w:p w:rsidR="00ED451A" w:rsidRDefault="00ED451A" w:rsidP="00E26388">
      <w:pPr>
        <w:spacing w:after="0" w:line="240" w:lineRule="auto"/>
      </w:pPr>
      <w:r>
        <w:t xml:space="preserve">In </w:t>
      </w:r>
      <w:r w:rsidR="00E01C51">
        <w:t xml:space="preserve">preparing to </w:t>
      </w:r>
      <w:r>
        <w:t>writ</w:t>
      </w:r>
      <w:r w:rsidR="00E01C51">
        <w:t xml:space="preserve">e </w:t>
      </w:r>
      <w:r>
        <w:t>your statement</w:t>
      </w:r>
      <w:r w:rsidR="00E01C51">
        <w:t xml:space="preserve">, reflect on your recent </w:t>
      </w:r>
      <w:r w:rsidR="008074C6">
        <w:t xml:space="preserve">(from the last 2 years) </w:t>
      </w:r>
      <w:r w:rsidR="00E01C51">
        <w:t xml:space="preserve">teaching, pedagogic and professional practice </w:t>
      </w:r>
      <w:r w:rsidR="001904F7">
        <w:t>–</w:t>
      </w:r>
      <w:r>
        <w:t xml:space="preserve"> </w:t>
      </w:r>
      <w:r w:rsidR="001904F7">
        <w:t xml:space="preserve">in what way </w:t>
      </w:r>
      <w:r>
        <w:t xml:space="preserve">is </w:t>
      </w:r>
      <w:r w:rsidR="001904F7">
        <w:t xml:space="preserve">it </w:t>
      </w:r>
      <w:r>
        <w:t>innovative</w:t>
      </w:r>
      <w:r w:rsidR="001904F7">
        <w:t xml:space="preserve"> e.g. pedagogy, use of technology, assessment etc.?</w:t>
      </w:r>
      <w:r>
        <w:t xml:space="preserve"> </w:t>
      </w:r>
      <w:r w:rsidR="00E26388">
        <w:t>H</w:t>
      </w:r>
      <w:r w:rsidR="001904F7">
        <w:t xml:space="preserve">ow </w:t>
      </w:r>
      <w:r>
        <w:t xml:space="preserve">has </w:t>
      </w:r>
      <w:r w:rsidR="001904F7">
        <w:t xml:space="preserve">it </w:t>
      </w:r>
      <w:r>
        <w:t>supported colleagues/changed practice and</w:t>
      </w:r>
      <w:r w:rsidR="001904F7">
        <w:t>/or</w:t>
      </w:r>
      <w:r>
        <w:t xml:space="preserve"> developed student learning above and beyond what is expected</w:t>
      </w:r>
      <w:r w:rsidR="00E01C51">
        <w:t>?</w:t>
      </w:r>
      <w:r>
        <w:t xml:space="preserve"> </w:t>
      </w:r>
      <w:r w:rsidR="00E01C51">
        <w:t xml:space="preserve">You may wish to talk to a colleague about identifying something exceptional and specific that they have noticed about your work. </w:t>
      </w:r>
      <w:r w:rsidR="001904F7">
        <w:t xml:space="preserve">Think about how you know that your work is innovative or excellent – what evidence do you have already for this, or who could provide it? </w:t>
      </w:r>
    </w:p>
    <w:p w:rsidR="00BF7583" w:rsidRDefault="00BF7583" w:rsidP="00E26388">
      <w:pPr>
        <w:spacing w:after="0" w:line="240" w:lineRule="auto"/>
      </w:pPr>
    </w:p>
    <w:p w:rsidR="00BF7583" w:rsidRDefault="003F70B8" w:rsidP="00E26388">
      <w:pPr>
        <w:spacing w:after="0" w:line="240" w:lineRule="auto"/>
      </w:pPr>
      <w:r>
        <w:t>Your teaching or support of teaching might refer to how you support others through sharing good practice, running workshops</w:t>
      </w:r>
      <w:r w:rsidR="00BF7583">
        <w:t xml:space="preserve">, or designing and using innovative teaching approaches with proven success. You should certainly show evidence of student success and your reflective skills </w:t>
      </w:r>
      <w:r>
        <w:t xml:space="preserve">to </w:t>
      </w:r>
      <w:r w:rsidR="00BF7583">
        <w:t xml:space="preserve">promote continued improvement and self-development. </w:t>
      </w:r>
    </w:p>
    <w:p w:rsidR="002F1CD4" w:rsidRDefault="002F1CD4" w:rsidP="00E26388">
      <w:pPr>
        <w:spacing w:after="0" w:line="240" w:lineRule="auto"/>
      </w:pPr>
    </w:p>
    <w:p w:rsidR="001904F7" w:rsidRDefault="001904F7" w:rsidP="00E26388">
      <w:pPr>
        <w:spacing w:after="0" w:line="240" w:lineRule="auto"/>
      </w:pPr>
      <w:r>
        <w:t>Finally, check through your work to ensure that you have evidence for all the statements you make.</w:t>
      </w:r>
    </w:p>
    <w:p w:rsidR="001904F7" w:rsidRDefault="001904F7" w:rsidP="00E26388">
      <w:pPr>
        <w:spacing w:after="0" w:line="240" w:lineRule="auto"/>
      </w:pPr>
    </w:p>
    <w:sectPr w:rsidR="001904F7" w:rsidSect="00E26388">
      <w:headerReference w:type="default" r:id="rId7"/>
      <w:footerReference w:type="default" r:id="rId8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2EEE" w:rsidRDefault="00BA2EEE" w:rsidP="00BA2EEE">
      <w:pPr>
        <w:spacing w:after="0" w:line="240" w:lineRule="auto"/>
      </w:pPr>
      <w:r>
        <w:separator/>
      </w:r>
    </w:p>
  </w:endnote>
  <w:endnote w:type="continuationSeparator" w:id="0">
    <w:p w:rsidR="00BA2EEE" w:rsidRDefault="00BA2EEE" w:rsidP="00BA2E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2EEE" w:rsidRPr="00EA6B47" w:rsidRDefault="00BA2EEE">
    <w:pPr>
      <w:pStyle w:val="Footer"/>
      <w:rPr>
        <w:sz w:val="18"/>
        <w:szCs w:val="18"/>
      </w:rPr>
    </w:pPr>
    <w:r w:rsidRPr="00EA6B47">
      <w:rPr>
        <w:sz w:val="18"/>
        <w:szCs w:val="18"/>
      </w:rPr>
      <w:t xml:space="preserve">Awards for Excellence in Teaching </w:t>
    </w:r>
  </w:p>
  <w:p w:rsidR="00BA2EEE" w:rsidRPr="00EA6B47" w:rsidRDefault="008074C6">
    <w:pPr>
      <w:pStyle w:val="Footer"/>
      <w:rPr>
        <w:sz w:val="18"/>
        <w:szCs w:val="18"/>
      </w:rPr>
    </w:pPr>
    <w:r w:rsidRPr="00EA6B47">
      <w:rPr>
        <w:sz w:val="18"/>
        <w:szCs w:val="18"/>
      </w:rPr>
      <w:t>V</w:t>
    </w:r>
    <w:r w:rsidR="00681D72">
      <w:rPr>
        <w:sz w:val="18"/>
        <w:szCs w:val="18"/>
      </w:rPr>
      <w:t>4</w:t>
    </w:r>
    <w:r w:rsidR="00BA2EEE" w:rsidRPr="00EA6B47">
      <w:rPr>
        <w:sz w:val="18"/>
        <w:szCs w:val="18"/>
      </w:rPr>
      <w:t xml:space="preserve"> </w:t>
    </w:r>
    <w:r w:rsidR="00681D72">
      <w:rPr>
        <w:sz w:val="18"/>
        <w:szCs w:val="18"/>
      </w:rPr>
      <w:t>December</w:t>
    </w:r>
    <w:r w:rsidR="00BA2EEE" w:rsidRPr="00EA6B47">
      <w:rPr>
        <w:sz w:val="18"/>
        <w:szCs w:val="18"/>
      </w:rPr>
      <w:t xml:space="preserve"> 201</w:t>
    </w:r>
    <w:r>
      <w:rPr>
        <w:sz w:val="18"/>
        <w:szCs w:val="18"/>
      </w:rPr>
      <w:t>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2EEE" w:rsidRDefault="00BA2EEE" w:rsidP="00BA2EEE">
      <w:pPr>
        <w:spacing w:after="0" w:line="240" w:lineRule="auto"/>
      </w:pPr>
      <w:r>
        <w:separator/>
      </w:r>
    </w:p>
  </w:footnote>
  <w:footnote w:type="continuationSeparator" w:id="0">
    <w:p w:rsidR="00BA2EEE" w:rsidRDefault="00BA2EEE" w:rsidP="00BA2E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7AF3" w:rsidRDefault="00797AF3" w:rsidP="00797AF3">
    <w:pPr>
      <w:pStyle w:val="Header"/>
      <w:jc w:val="center"/>
    </w:pPr>
    <w:r w:rsidRPr="00CA6508">
      <w:rPr>
        <w:rFonts w:ascii="Franklin Gothic Book" w:eastAsia="Franklin Gothic Book" w:hAnsi="Franklin Gothic Book" w:cs="Franklin Gothic Book"/>
        <w:noProof/>
        <w:color w:val="231F20"/>
        <w:szCs w:val="23"/>
        <w:lang w:eastAsia="en-GB"/>
      </w:rPr>
      <w:drawing>
        <wp:inline distT="0" distB="0" distL="0" distR="0" wp14:anchorId="504376D1" wp14:editId="4732215E">
          <wp:extent cx="777240" cy="682752"/>
          <wp:effectExtent l="0" t="0" r="10160" b="317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oS_logo_309C_Flint copy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" cy="6827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BC0977"/>
    <w:multiLevelType w:val="hybridMultilevel"/>
    <w:tmpl w:val="773CC1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E5F32A8"/>
    <w:multiLevelType w:val="multilevel"/>
    <w:tmpl w:val="16C6F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DBE50F9"/>
    <w:multiLevelType w:val="multilevel"/>
    <w:tmpl w:val="39409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CF630D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4B9"/>
    <w:rsid w:val="000574B9"/>
    <w:rsid w:val="001904F7"/>
    <w:rsid w:val="002F1CD4"/>
    <w:rsid w:val="00351DF0"/>
    <w:rsid w:val="003F70B8"/>
    <w:rsid w:val="00681D72"/>
    <w:rsid w:val="006A7991"/>
    <w:rsid w:val="00796782"/>
    <w:rsid w:val="00797AF3"/>
    <w:rsid w:val="008074C6"/>
    <w:rsid w:val="00826745"/>
    <w:rsid w:val="008446F7"/>
    <w:rsid w:val="009D2E44"/>
    <w:rsid w:val="00BA2EEE"/>
    <w:rsid w:val="00BF7583"/>
    <w:rsid w:val="00E01C51"/>
    <w:rsid w:val="00E26388"/>
    <w:rsid w:val="00E5795D"/>
    <w:rsid w:val="00EA1016"/>
    <w:rsid w:val="00EA6B47"/>
    <w:rsid w:val="00ED451A"/>
    <w:rsid w:val="00EF6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3540C"/>
  <w15:docId w15:val="{5397F721-587F-46C2-A4A9-C6B7AF528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74B9"/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45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A10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016"/>
    <w:rPr>
      <w:rFonts w:ascii="Tahoma" w:eastAsiaTheme="minorHAnsi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BA2E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2EEE"/>
    <w:rPr>
      <w:rFonts w:eastAsia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A2E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2EEE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9ECED4D1.dotm</Template>
  <TotalTime>0</TotalTime>
  <Pages>1</Pages>
  <Words>497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Duncan Mackrill</dc:creator>
  <cp:lastModifiedBy>Clare Wolstenholme</cp:lastModifiedBy>
  <cp:revision>2</cp:revision>
  <cp:lastPrinted>2015-01-12T15:41:00Z</cp:lastPrinted>
  <dcterms:created xsi:type="dcterms:W3CDTF">2017-12-12T10:06:00Z</dcterms:created>
  <dcterms:modified xsi:type="dcterms:W3CDTF">2017-12-12T10:06:00Z</dcterms:modified>
</cp:coreProperties>
</file>