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1F4" w:rsidRPr="00127A84" w:rsidRDefault="001271F4" w:rsidP="001271F4">
      <w:pPr>
        <w:jc w:val="center"/>
        <w:rPr>
          <w:rFonts w:ascii="Arial" w:hAnsi="Arial" w:cs="Arial"/>
          <w:noProof/>
          <w:color w:val="009EC5"/>
          <w:sz w:val="20"/>
          <w:szCs w:val="20"/>
          <w:lang w:eastAsia="en-GB"/>
        </w:rPr>
      </w:pPr>
      <w:r w:rsidRPr="00127A84">
        <w:rPr>
          <w:rFonts w:ascii="Arial" w:eastAsia="Franklin Gothic Book" w:hAnsi="Arial" w:cs="Arial"/>
          <w:noProof/>
          <w:color w:val="231F20"/>
          <w:szCs w:val="23"/>
          <w:lang w:eastAsia="en-GB"/>
        </w:rPr>
        <w:drawing>
          <wp:inline distT="0" distB="0" distL="0" distR="0">
            <wp:extent cx="777240" cy="682752"/>
            <wp:effectExtent l="0" t="0" r="1016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oS_logo_309C_Flint cop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68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1F4" w:rsidRPr="00127A84" w:rsidRDefault="001271F4" w:rsidP="001271F4">
      <w:pPr>
        <w:jc w:val="center"/>
        <w:rPr>
          <w:rFonts w:ascii="Arial" w:hAnsi="Arial" w:cs="Arial"/>
          <w:noProof/>
          <w:color w:val="009EC5"/>
          <w:sz w:val="20"/>
          <w:szCs w:val="20"/>
          <w:lang w:eastAsia="en-GB"/>
        </w:rPr>
      </w:pPr>
    </w:p>
    <w:p w:rsidR="001271F4" w:rsidRPr="00127A84" w:rsidRDefault="001271F4" w:rsidP="001271F4">
      <w:pPr>
        <w:jc w:val="center"/>
        <w:rPr>
          <w:rFonts w:ascii="Arial" w:hAnsi="Arial" w:cs="Arial"/>
          <w:noProof/>
          <w:color w:val="009EC5"/>
          <w:sz w:val="20"/>
          <w:szCs w:val="20"/>
          <w:lang w:eastAsia="en-GB"/>
        </w:rPr>
      </w:pPr>
    </w:p>
    <w:p w:rsidR="00754EDE" w:rsidRPr="00127A84" w:rsidRDefault="009B42EB" w:rsidP="001271F4">
      <w:pPr>
        <w:jc w:val="center"/>
        <w:rPr>
          <w:rStyle w:val="Heading4Char"/>
          <w:rFonts w:ascii="Arial" w:hAnsi="Arial" w:cs="Arial"/>
          <w:b w:val="0"/>
          <w:sz w:val="28"/>
          <w:szCs w:val="20"/>
          <w:u w:val="none"/>
        </w:rPr>
      </w:pPr>
      <w:r w:rsidRPr="00127A84">
        <w:rPr>
          <w:rFonts w:ascii="Arial" w:hAnsi="Arial" w:cs="Arial"/>
          <w:b/>
          <w:noProof/>
          <w:sz w:val="28"/>
          <w:szCs w:val="20"/>
          <w:lang w:eastAsia="en-GB"/>
        </w:rPr>
        <w:t>SCHOOL OF BUSINESS, MANAGEMEN</w:t>
      </w:r>
      <w:r w:rsidR="001271F4" w:rsidRPr="00127A84">
        <w:rPr>
          <w:rFonts w:ascii="Arial" w:hAnsi="Arial" w:cs="Arial"/>
          <w:b/>
          <w:noProof/>
          <w:sz w:val="28"/>
          <w:szCs w:val="20"/>
          <w:lang w:eastAsia="en-GB"/>
        </w:rPr>
        <w:t>T</w:t>
      </w:r>
      <w:r w:rsidRPr="00127A84">
        <w:rPr>
          <w:rFonts w:ascii="Arial" w:hAnsi="Arial" w:cs="Arial"/>
          <w:b/>
          <w:noProof/>
          <w:sz w:val="28"/>
          <w:szCs w:val="20"/>
          <w:lang w:eastAsia="en-GB"/>
        </w:rPr>
        <w:t xml:space="preserve"> AND ECONOMICS</w:t>
      </w:r>
    </w:p>
    <w:p w:rsidR="00FC20E0" w:rsidRPr="00127A84" w:rsidRDefault="00FC20E0" w:rsidP="00D908D1">
      <w:pPr>
        <w:rPr>
          <w:rStyle w:val="Heading4Char"/>
          <w:rFonts w:ascii="Arial" w:hAnsi="Arial" w:cs="Arial"/>
          <w:b w:val="0"/>
          <w:sz w:val="20"/>
          <w:szCs w:val="20"/>
          <w:u w:val="none"/>
        </w:rPr>
      </w:pPr>
    </w:p>
    <w:p w:rsidR="00754EDE" w:rsidRPr="00127A84" w:rsidRDefault="00754EDE" w:rsidP="001271F4">
      <w:pPr>
        <w:ind w:right="-22"/>
        <w:jc w:val="center"/>
        <w:rPr>
          <w:rStyle w:val="Heading4Char"/>
          <w:rFonts w:ascii="Arial" w:hAnsi="Arial" w:cs="Arial"/>
          <w:bCs w:val="0"/>
          <w:sz w:val="32"/>
          <w:szCs w:val="20"/>
          <w:u w:val="none"/>
        </w:rPr>
      </w:pPr>
      <w:r w:rsidRPr="00127A84">
        <w:rPr>
          <w:rStyle w:val="Heading4Char"/>
          <w:rFonts w:ascii="Arial" w:hAnsi="Arial" w:cs="Arial"/>
          <w:bCs w:val="0"/>
          <w:sz w:val="32"/>
          <w:szCs w:val="20"/>
          <w:u w:val="none"/>
        </w:rPr>
        <w:t>A-Z of service provision</w:t>
      </w:r>
      <w:r w:rsidR="00EE0366" w:rsidRPr="00127A84">
        <w:rPr>
          <w:rStyle w:val="Heading4Char"/>
          <w:rFonts w:ascii="Arial" w:hAnsi="Arial" w:cs="Arial"/>
          <w:bCs w:val="0"/>
          <w:sz w:val="32"/>
          <w:szCs w:val="20"/>
          <w:u w:val="none"/>
        </w:rPr>
        <w:t>s</w:t>
      </w:r>
    </w:p>
    <w:p w:rsidR="008D050F" w:rsidRPr="00127A84" w:rsidRDefault="008D050F" w:rsidP="00D908D1">
      <w:pPr>
        <w:rPr>
          <w:rStyle w:val="Heading4Char"/>
          <w:rFonts w:ascii="Arial" w:hAnsi="Arial" w:cs="Arial"/>
          <w:sz w:val="32"/>
          <w:szCs w:val="20"/>
          <w:u w:val="none"/>
        </w:rPr>
      </w:pPr>
    </w:p>
    <w:p w:rsidR="008D050F" w:rsidRPr="00127A84" w:rsidRDefault="00667431" w:rsidP="001271F4">
      <w:pPr>
        <w:jc w:val="center"/>
        <w:rPr>
          <w:rStyle w:val="Heading4Char"/>
          <w:rFonts w:ascii="Arial" w:hAnsi="Arial" w:cs="Arial"/>
          <w:sz w:val="28"/>
          <w:szCs w:val="20"/>
          <w:u w:val="none"/>
        </w:rPr>
      </w:pPr>
      <w:hyperlink w:anchor="A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A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B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B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C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C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D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D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E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E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F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F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>G</w:t>
      </w:r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H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H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I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I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>J</w:t>
      </w:r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K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K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L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L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M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M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br/>
      </w:r>
      <w:hyperlink w:anchor="N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N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O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O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P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P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>Q</w:t>
      </w:r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R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R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S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S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T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T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U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U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V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V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hyperlink w:anchor="W" w:history="1">
        <w:r w:rsidR="008D050F" w:rsidRPr="00127A84">
          <w:rPr>
            <w:rStyle w:val="Hyperlink"/>
            <w:rFonts w:ascii="Arial" w:hAnsi="Arial" w:cs="Arial"/>
            <w:b/>
            <w:color w:val="auto"/>
            <w:sz w:val="28"/>
            <w:szCs w:val="20"/>
            <w:lang w:val="en-US"/>
          </w:rPr>
          <w:t>W</w:t>
        </w:r>
      </w:hyperlink>
      <w:r w:rsidR="008D050F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 xml:space="preserve">X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 xml:space="preserve">Y </w:t>
      </w:r>
      <w:r w:rsidR="00674C4A" w:rsidRPr="00127A84">
        <w:rPr>
          <w:rStyle w:val="Heading4Char"/>
          <w:rFonts w:ascii="Arial" w:hAnsi="Arial" w:cs="Arial"/>
          <w:sz w:val="28"/>
          <w:szCs w:val="20"/>
          <w:u w:val="none"/>
        </w:rPr>
        <w:t xml:space="preserve">· </w:t>
      </w:r>
      <w:r w:rsidR="008D050F" w:rsidRPr="00127A84">
        <w:rPr>
          <w:rStyle w:val="Heading4Char"/>
          <w:rFonts w:ascii="Arial" w:hAnsi="Arial" w:cs="Arial"/>
          <w:bCs w:val="0"/>
          <w:sz w:val="28"/>
          <w:szCs w:val="20"/>
          <w:u w:val="none"/>
        </w:rPr>
        <w:t>Z</w:t>
      </w:r>
    </w:p>
    <w:p w:rsidR="00EF4F43" w:rsidRPr="00127A84" w:rsidRDefault="00EF4F43" w:rsidP="00D908D1">
      <w:pPr>
        <w:rPr>
          <w:rStyle w:val="Heading4Char"/>
          <w:rFonts w:ascii="Arial" w:hAnsi="Arial" w:cs="Arial"/>
          <w:sz w:val="20"/>
          <w:szCs w:val="20"/>
          <w:u w:val="none"/>
        </w:rPr>
      </w:pPr>
    </w:p>
    <w:p w:rsidR="00A57793" w:rsidRDefault="00A57793" w:rsidP="00707BD8">
      <w:pPr>
        <w:rPr>
          <w:rFonts w:ascii="Arial" w:hAnsi="Arial" w:cs="Arial"/>
          <w:b/>
          <w:sz w:val="20"/>
          <w:szCs w:val="20"/>
        </w:rPr>
      </w:pPr>
    </w:p>
    <w:p w:rsidR="00707BD8" w:rsidRPr="00127A84" w:rsidRDefault="00707BD8" w:rsidP="00707BD8">
      <w:pPr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</w:pPr>
      <w:r w:rsidRPr="00127A84">
        <w:rPr>
          <w:rFonts w:ascii="Arial" w:hAnsi="Arial" w:cs="Arial"/>
          <w:b/>
          <w:sz w:val="20"/>
          <w:szCs w:val="20"/>
        </w:rPr>
        <w:t xml:space="preserve">If you cannot find the relevant person or service you require, please contact the BMEc School Office on 2668 or email: </w:t>
      </w:r>
      <w:hyperlink r:id="rId9" w:history="1">
        <w:r w:rsidRPr="00127A84">
          <w:rPr>
            <w:rStyle w:val="Hyperlink"/>
            <w:rFonts w:ascii="Arial" w:hAnsi="Arial" w:cs="Arial"/>
            <w:bCs/>
            <w:sz w:val="20"/>
            <w:szCs w:val="20"/>
          </w:rPr>
          <w:t>bmec@sussex.ac.uk</w:t>
        </w:r>
      </w:hyperlink>
      <w:r w:rsidRPr="00127A84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.</w:t>
      </w:r>
    </w:p>
    <w:p w:rsidR="00707BD8" w:rsidRPr="00127A84" w:rsidRDefault="00801BE6" w:rsidP="00707BD8">
      <w:pPr>
        <w:jc w:val="right"/>
        <w:rPr>
          <w:rStyle w:val="Heading4Char"/>
          <w:rFonts w:ascii="Arial" w:hAnsi="Arial" w:cs="Arial"/>
          <w:b w:val="0"/>
          <w:sz w:val="20"/>
          <w:szCs w:val="20"/>
          <w:u w:val="none"/>
        </w:rPr>
      </w:pPr>
      <w:r>
        <w:rPr>
          <w:rStyle w:val="Heading4Char"/>
          <w:rFonts w:ascii="Arial" w:hAnsi="Arial" w:cs="Arial"/>
          <w:b w:val="0"/>
          <w:sz w:val="20"/>
          <w:szCs w:val="20"/>
          <w:u w:val="none"/>
        </w:rPr>
        <w:t>December</w:t>
      </w:r>
      <w:r w:rsidR="00940C7C" w:rsidRPr="00127A84">
        <w:rPr>
          <w:rStyle w:val="Heading4Char"/>
          <w:rFonts w:ascii="Arial" w:hAnsi="Arial" w:cs="Arial"/>
          <w:b w:val="0"/>
          <w:sz w:val="20"/>
          <w:szCs w:val="20"/>
          <w:u w:val="none"/>
        </w:rPr>
        <w:t xml:space="preserve"> 2016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2864"/>
        <w:gridCol w:w="851"/>
        <w:gridCol w:w="3685"/>
      </w:tblGrid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0" w:name="A"/>
            <w:bookmarkEnd w:id="0"/>
            <w:r w:rsidRPr="00BD1A02">
              <w:rPr>
                <w:rStyle w:val="Heading4Char"/>
                <w:rFonts w:ascii="Arial" w:hAnsi="Arial" w:cs="Arial"/>
                <w:sz w:val="36"/>
                <w:szCs w:val="36"/>
                <w:u w:val="none"/>
              </w:rPr>
              <w:t>A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457000" w:rsidRPr="00620BE6" w:rsidRDefault="00457000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3A0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583A0F" w:rsidRPr="00BD1A02" w:rsidRDefault="00583A0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Accreditations (BMEc)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583A0F" w:rsidRPr="00BD1A02" w:rsidRDefault="00583A0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Executive Officer </w:t>
            </w:r>
          </w:p>
          <w:p w:rsidR="00C07AC4" w:rsidRPr="00BD1A02" w:rsidRDefault="00C07AC4" w:rsidP="00801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Accreditation 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583A0F" w:rsidRPr="00BD1A02" w:rsidRDefault="00583A0F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3601</w:t>
            </w:r>
          </w:p>
          <w:p w:rsidR="00C07AC4" w:rsidRPr="00BD1A02" w:rsidRDefault="00904D8C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07AC4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620BE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BMEc.Accreditation@sussex.ac.uk</w:t>
              </w:r>
            </w:hyperlink>
            <w:r w:rsidR="00620BE6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Administration intranet</w:t>
            </w:r>
            <w:r w:rsidR="00A2626F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A2626F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Uni</w:t>
            </w:r>
            <w:proofErr w:type="spellEnd"/>
            <w:r w:rsidR="00A2626F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61FCF" w:rsidRPr="00620BE6" w:rsidRDefault="00667431" w:rsidP="00EB48F8">
            <w:pPr>
              <w:rPr>
                <w:rFonts w:ascii="Arial" w:hAnsi="Arial" w:cs="Arial"/>
                <w:iCs/>
                <w:sz w:val="20"/>
                <w:szCs w:val="20"/>
              </w:rPr>
            </w:pPr>
            <w:hyperlink r:id="rId11" w:history="1">
              <w:r w:rsidR="00EF4F43" w:rsidRPr="00620BE6">
                <w:rPr>
                  <w:rStyle w:val="Hyperlink"/>
                  <w:rFonts w:ascii="Arial" w:hAnsi="Arial" w:cs="Arial"/>
                  <w:iCs/>
                  <w:sz w:val="20"/>
                  <w:szCs w:val="20"/>
                </w:rPr>
                <w:t>www.sussex.ac.uk/staff/administration</w:t>
              </w:r>
            </w:hyperlink>
            <w:r w:rsidR="00B61FCF" w:rsidRPr="00620BE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</w:tr>
      <w:tr w:rsidR="003E16D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3E16DF" w:rsidRPr="00BD1A02" w:rsidRDefault="003E16DF" w:rsidP="00EB48F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Agresso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E16DF" w:rsidRPr="00BD1A02" w:rsidRDefault="003E16D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(also see</w:t>
            </w:r>
            <w:r w:rsidRPr="00BD1A0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hyperlink w:anchor="Purchasing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Electronic Purchasing System</w:t>
              </w:r>
            </w:hyperlink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3E16DF" w:rsidRPr="00BD1A02" w:rsidRDefault="003E16DF" w:rsidP="00EB48F8">
            <w:pPr>
              <w:tabs>
                <w:tab w:val="left" w:pos="20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3E16DF" w:rsidRPr="00BD1A02" w:rsidRDefault="003E16DF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3E16DF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3E16DF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www.sussex.ac.uk/finance/</w:t>
              </w:r>
            </w:hyperlink>
          </w:p>
        </w:tc>
      </w:tr>
      <w:tr w:rsidR="00C12507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12507" w:rsidRPr="00BD1A02" w:rsidRDefault="00C12507" w:rsidP="00EB48F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Associate Tutor</w:t>
            </w:r>
          </w:p>
          <w:p w:rsidR="00F65878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C12507" w:rsidRPr="00BD1A02">
              <w:rPr>
                <w:rFonts w:ascii="Arial" w:hAnsi="Arial" w:cs="Arial"/>
                <w:sz w:val="20"/>
                <w:szCs w:val="20"/>
              </w:rPr>
              <w:t>appointments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12507" w:rsidRPr="00BD1A02">
              <w:rPr>
                <w:rFonts w:ascii="Arial" w:hAnsi="Arial" w:cs="Arial"/>
                <w:sz w:val="20"/>
                <w:szCs w:val="20"/>
              </w:rPr>
              <w:t>office hours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12507" w:rsidRPr="00BD1A02">
              <w:rPr>
                <w:rFonts w:ascii="Arial" w:hAnsi="Arial" w:cs="Arial"/>
                <w:sz w:val="20"/>
                <w:szCs w:val="20"/>
              </w:rPr>
              <w:t>resources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12507" w:rsidRPr="00BD1A02">
              <w:rPr>
                <w:rFonts w:ascii="Arial" w:hAnsi="Arial" w:cs="Arial"/>
                <w:sz w:val="20"/>
                <w:szCs w:val="20"/>
              </w:rPr>
              <w:t>meetings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F65878" w:rsidRPr="00BD1A02" w:rsidRDefault="00600C7A" w:rsidP="00801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F65878" w:rsidRPr="00BD1A02" w:rsidRDefault="007166E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F65878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1EAA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B3F5E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AB3F5E" w:rsidRPr="00BD1A02" w:rsidRDefault="00AB3F5E" w:rsidP="00EB48F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Associate Tutor payment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F06A16" w:rsidRPr="00F06A16" w:rsidRDefault="00C07AC4" w:rsidP="00F06A16">
            <w:pPr>
              <w:tabs>
                <w:tab w:val="left" w:pos="226"/>
              </w:tabs>
              <w:rPr>
                <w:rFonts w:ascii="Arial" w:hAnsi="Arial" w:cs="Arial"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>B&amp;M</w:t>
            </w:r>
            <w:r w:rsidR="007839B2" w:rsidRPr="00F06A16">
              <w:rPr>
                <w:rFonts w:ascii="Arial" w:hAnsi="Arial" w:cs="Arial"/>
                <w:sz w:val="20"/>
                <w:szCs w:val="20"/>
              </w:rPr>
              <w:t xml:space="preserve"> UG</w:t>
            </w:r>
            <w:r w:rsidR="00F06A16" w:rsidRPr="00F06A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06A16" w:rsidRPr="00F06A16">
              <w:rPr>
                <w:rFonts w:ascii="Arial" w:hAnsi="Arial" w:cs="Arial"/>
                <w:sz w:val="20"/>
                <w:szCs w:val="20"/>
              </w:rPr>
              <w:t>C</w:t>
            </w:r>
            <w:r w:rsidR="00F06A16">
              <w:rPr>
                <w:rFonts w:ascii="Arial" w:hAnsi="Arial" w:cs="Arial"/>
                <w:sz w:val="20"/>
                <w:szCs w:val="20"/>
              </w:rPr>
              <w:t>r</w:t>
            </w:r>
            <w:r w:rsidR="00F06A16" w:rsidRPr="00F06A16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 w:rsidR="00F06A1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  <w:p w:rsidR="00C07AC4" w:rsidRPr="00F06A16" w:rsidRDefault="00C07AC4" w:rsidP="00EB48F8">
            <w:pPr>
              <w:tabs>
                <w:tab w:val="left" w:pos="226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AB3F5E" w:rsidRPr="00F06A16" w:rsidRDefault="00C07AC4" w:rsidP="00801BE6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801BE6" w:rsidRPr="00F06A16" w:rsidRDefault="00801BE6" w:rsidP="00EB48F8">
            <w:pPr>
              <w:tabs>
                <w:tab w:val="left" w:pos="226"/>
                <w:tab w:val="left" w:pos="913"/>
              </w:tabs>
              <w:ind w:left="1440" w:hanging="1440"/>
              <w:rPr>
                <w:rFonts w:ascii="Arial" w:hAnsi="Arial" w:cs="Arial"/>
                <w:sz w:val="20"/>
                <w:szCs w:val="20"/>
              </w:rPr>
            </w:pPr>
          </w:p>
          <w:p w:rsidR="007839B2" w:rsidRPr="00F06A16" w:rsidRDefault="007839B2" w:rsidP="00EB48F8">
            <w:pPr>
              <w:tabs>
                <w:tab w:val="left" w:pos="226"/>
                <w:tab w:val="left" w:pos="913"/>
              </w:tabs>
              <w:ind w:left="1440" w:hanging="1440"/>
              <w:rPr>
                <w:rFonts w:ascii="Arial" w:hAnsi="Arial" w:cs="Arial"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>B&amp;M PG</w:t>
            </w:r>
            <w:r w:rsidR="00F06A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06A16">
              <w:rPr>
                <w:rFonts w:ascii="Arial" w:hAnsi="Arial" w:cs="Arial"/>
                <w:sz w:val="20"/>
                <w:szCs w:val="20"/>
              </w:rPr>
              <w:t>Crs</w:t>
            </w:r>
            <w:proofErr w:type="spellEnd"/>
            <w:r w:rsidR="00F06A1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  <w:p w:rsidR="00801BE6" w:rsidRPr="00F06A16" w:rsidRDefault="00801BE6" w:rsidP="00EB48F8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801BE6" w:rsidRPr="00F06A16" w:rsidRDefault="00801BE6" w:rsidP="00EB48F8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801BE6" w:rsidRPr="00F06A16" w:rsidRDefault="00801BE6" w:rsidP="00EB48F8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07AC4" w:rsidRPr="00F06A16" w:rsidRDefault="00AB3F5E" w:rsidP="00EB48F8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>Econ</w:t>
            </w:r>
            <w:r w:rsidR="004144AC" w:rsidRPr="00F06A16">
              <w:rPr>
                <w:rFonts w:ascii="Arial" w:hAnsi="Arial" w:cs="Arial"/>
                <w:sz w:val="20"/>
                <w:szCs w:val="20"/>
              </w:rPr>
              <w:t xml:space="preserve"> UG</w:t>
            </w:r>
            <w:r w:rsidR="00F06A1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06A16">
              <w:rPr>
                <w:rFonts w:ascii="Arial" w:hAnsi="Arial" w:cs="Arial"/>
                <w:sz w:val="20"/>
                <w:szCs w:val="20"/>
              </w:rPr>
              <w:t>Crs</w:t>
            </w:r>
            <w:proofErr w:type="spellEnd"/>
            <w:r w:rsidR="00F06A1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  <w:p w:rsidR="00801BE6" w:rsidRPr="00F06A16" w:rsidRDefault="00C07AC4" w:rsidP="00801BE6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4144AC" w:rsidRPr="00801BE6" w:rsidRDefault="004144AC" w:rsidP="00F06A16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F06A16">
              <w:rPr>
                <w:rFonts w:ascii="Arial" w:hAnsi="Arial" w:cs="Arial"/>
                <w:sz w:val="20"/>
                <w:szCs w:val="20"/>
              </w:rPr>
              <w:t>Econ</w:t>
            </w:r>
            <w:r w:rsidR="00F06A16">
              <w:rPr>
                <w:rFonts w:ascii="Arial" w:hAnsi="Arial" w:cs="Arial"/>
                <w:sz w:val="20"/>
                <w:szCs w:val="20"/>
              </w:rPr>
              <w:t>/SPRU</w:t>
            </w:r>
            <w:r w:rsidRPr="00F06A16">
              <w:rPr>
                <w:rFonts w:ascii="Arial" w:hAnsi="Arial" w:cs="Arial"/>
                <w:sz w:val="20"/>
                <w:szCs w:val="20"/>
              </w:rPr>
              <w:t xml:space="preserve"> PG </w:t>
            </w:r>
            <w:proofErr w:type="spellStart"/>
            <w:r w:rsidR="00F06A16">
              <w:rPr>
                <w:rFonts w:ascii="Arial" w:hAnsi="Arial" w:cs="Arial"/>
                <w:sz w:val="20"/>
                <w:szCs w:val="20"/>
              </w:rPr>
              <w:t>Crs</w:t>
            </w:r>
            <w:proofErr w:type="spellEnd"/>
            <w:r w:rsidR="00F06A1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AB3F5E" w:rsidRPr="00BD1A02" w:rsidRDefault="00AB3F5E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8273</w:t>
            </w:r>
          </w:p>
          <w:p w:rsidR="00AB3F5E" w:rsidRPr="00BD1A02" w:rsidRDefault="00AB3F5E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3832</w:t>
            </w:r>
          </w:p>
          <w:p w:rsidR="00AB3F5E" w:rsidRPr="00BD1A02" w:rsidRDefault="00AB3F5E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8330</w:t>
            </w:r>
          </w:p>
          <w:p w:rsidR="00AB3F5E" w:rsidRPr="00BD1A02" w:rsidRDefault="00AB3F5E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7839B2" w:rsidRPr="00BD1A02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2984</w:t>
            </w:r>
          </w:p>
          <w:p w:rsidR="007839B2" w:rsidRPr="00BD1A02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3524</w:t>
            </w:r>
          </w:p>
          <w:p w:rsidR="007839B2" w:rsidRPr="00BD1A02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3199</w:t>
            </w:r>
          </w:p>
          <w:p w:rsidR="007839B2" w:rsidRPr="00BD1A02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AB3F5E" w:rsidRPr="00BD1A02" w:rsidRDefault="00AB3F5E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8889</w:t>
            </w:r>
          </w:p>
          <w:p w:rsidR="004144AC" w:rsidRPr="00BD1A02" w:rsidRDefault="004144AC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4144AC" w:rsidRPr="00BD1A02" w:rsidRDefault="004144AC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2717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AB3F5E" w:rsidRPr="00620BE6" w:rsidRDefault="00667431" w:rsidP="00EB48F8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14" w:history="1">
              <w:r w:rsidR="00AB3F5E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ug-bam@sussex.ac.uk</w:t>
              </w:r>
            </w:hyperlink>
          </w:p>
          <w:p w:rsidR="00AB3F5E" w:rsidRPr="00620BE6" w:rsidRDefault="00AB3F5E" w:rsidP="00EB48F8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</w:p>
          <w:p w:rsidR="00797F4A" w:rsidRPr="00620BE6" w:rsidRDefault="00797F4A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801BE6" w:rsidRPr="00620BE6" w:rsidRDefault="00801BE6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7839B2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7839B2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pg-bam@sussex.ac.uk</w:t>
              </w:r>
            </w:hyperlink>
          </w:p>
          <w:p w:rsidR="007839B2" w:rsidRPr="00620BE6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7839B2" w:rsidRPr="00620BE6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7839B2" w:rsidRPr="00620BE6" w:rsidRDefault="007839B2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4144AC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AB3F5E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ug-econ@sussex.ac.uk</w:t>
              </w:r>
            </w:hyperlink>
          </w:p>
          <w:p w:rsidR="004144AC" w:rsidRPr="00620BE6" w:rsidRDefault="004144AC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4144AC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="004144AC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pgbmec@sussex.ac.uk</w:t>
              </w:r>
            </w:hyperlink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" w:name="B"/>
            <w:bookmarkEnd w:id="1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B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  <w:lang w:val="de-DE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  <w:lang w:val="de-DE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628E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B3628E" w:rsidRPr="00BD1A02" w:rsidRDefault="00B3628E" w:rsidP="009B42EB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BMEc Bulletin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B3628E" w:rsidRPr="00BD1A02" w:rsidRDefault="00B3628E" w:rsidP="009B42EB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B3628E" w:rsidRPr="00BD1A02" w:rsidRDefault="00B3628E" w:rsidP="009B42E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3628E" w:rsidRPr="00620BE6" w:rsidRDefault="00667431" w:rsidP="009B42EB">
            <w:pPr>
              <w:rPr>
                <w:rFonts w:ascii="Arial" w:hAnsi="Arial" w:cs="Arial"/>
                <w:sz w:val="20"/>
                <w:szCs w:val="20"/>
              </w:rPr>
            </w:pPr>
            <w:hyperlink r:id="rId18" w:history="1">
              <w:r w:rsidR="00B3628E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bmec.comms@sussex.ac.uk</w:t>
              </w:r>
            </w:hyperlink>
            <w:r w:rsidR="00B3628E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Buildings</w:t>
            </w:r>
          </w:p>
          <w:p w:rsidR="00937CAF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FA50D6" w:rsidRPr="00BD1A02">
              <w:rPr>
                <w:rFonts w:ascii="Arial" w:hAnsi="Arial" w:cs="Arial"/>
                <w:sz w:val="20"/>
                <w:szCs w:val="20"/>
              </w:rPr>
              <w:t>M</w:t>
            </w:r>
            <w:r w:rsidR="00937CAF" w:rsidRPr="00BD1A02">
              <w:rPr>
                <w:rFonts w:ascii="Arial" w:hAnsi="Arial" w:cs="Arial"/>
                <w:sz w:val="20"/>
                <w:szCs w:val="20"/>
              </w:rPr>
              <w:t>aintenance issues e.g. lights, heating, overflow pipes, corridors, windows, exterior areas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937CAF" w:rsidRPr="00BD1A02" w:rsidRDefault="005E281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de-DE"/>
              </w:rPr>
              <w:t xml:space="preserve">School Office </w:t>
            </w:r>
            <w:r w:rsidR="001F7408" w:rsidRPr="00BD1A02">
              <w:rPr>
                <w:rFonts w:ascii="Arial" w:hAnsi="Arial" w:cs="Arial"/>
                <w:sz w:val="20"/>
                <w:szCs w:val="20"/>
                <w:lang w:val="de-DE"/>
              </w:rPr>
              <w:t>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37CAF" w:rsidRPr="00BD1A02" w:rsidRDefault="005E281F" w:rsidP="00EB48F8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de-DE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5E281F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19" w:history="1">
              <w:r w:rsidR="005E281F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5E281F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432B63" w:rsidRPr="00127A84" w:rsidTr="00A919B9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432B63" w:rsidRDefault="00432B63" w:rsidP="00A919B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" w:name="BusinessLiaison"/>
            <w:r>
              <w:rPr>
                <w:rFonts w:ascii="Arial" w:hAnsi="Arial" w:cs="Arial"/>
                <w:b/>
                <w:bCs/>
                <w:sz w:val="20"/>
                <w:szCs w:val="20"/>
              </w:rPr>
              <w:t>Business Liaison</w:t>
            </w:r>
          </w:p>
          <w:bookmarkEnd w:id="2"/>
          <w:p w:rsidR="00432B63" w:rsidRPr="00302449" w:rsidRDefault="00432B63" w:rsidP="00A919B9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(Business &amp; research connections; mentoring scheme, exec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ed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432B63" w:rsidRDefault="00432B63" w:rsidP="00A919B9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Business Liaison Manager</w:t>
            </w:r>
          </w:p>
          <w:p w:rsidR="00432B63" w:rsidRDefault="00432B63" w:rsidP="00A919B9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432B63" w:rsidRPr="00BD1A02" w:rsidRDefault="00432B63" w:rsidP="00A919B9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Business Liaison &amp; Placements Officer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432B63" w:rsidRDefault="00432B63" w:rsidP="00A919B9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3619</w:t>
            </w:r>
          </w:p>
          <w:p w:rsidR="00432B63" w:rsidRDefault="00432B63" w:rsidP="00A919B9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432B63" w:rsidRPr="00BD1A02" w:rsidRDefault="00432B63" w:rsidP="00A919B9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3515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432B63" w:rsidRDefault="00667431" w:rsidP="00A919B9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20" w:history="1">
              <w:r w:rsidR="00432B63" w:rsidRPr="00E617F6">
                <w:rPr>
                  <w:rStyle w:val="Hyperlink"/>
                  <w:rFonts w:ascii="Arial" w:hAnsi="Arial" w:cs="Arial"/>
                  <w:sz w:val="20"/>
                  <w:szCs w:val="20"/>
                </w:rPr>
                <w:t>K.Thorpe@Sussex.ac.uk</w:t>
              </w:r>
            </w:hyperlink>
          </w:p>
          <w:p w:rsidR="00432B63" w:rsidRDefault="00432B63" w:rsidP="00A919B9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</w:p>
          <w:p w:rsidR="00432B63" w:rsidRDefault="00432B63" w:rsidP="00A919B9">
            <w:r>
              <w:rPr>
                <w:rStyle w:val="Hyperlink"/>
                <w:rFonts w:ascii="Arial" w:hAnsi="Arial" w:cs="Arial"/>
                <w:sz w:val="20"/>
                <w:szCs w:val="20"/>
              </w:rPr>
              <w:t>J.E.Budd@Sussex.ac.uk</w:t>
            </w:r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  <w:lang w:val="it-IT"/>
              </w:rPr>
            </w:pPr>
            <w:bookmarkStart w:id="3" w:name="C"/>
            <w:bookmarkEnd w:id="3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lastRenderedPageBreak/>
              <w:t>C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it-IT"/>
              </w:rPr>
              <w:t xml:space="preserve">Café </w:t>
            </w: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Facilities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9E3423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1" w:history="1">
              <w:r w:rsidR="009E342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www.sussex.ac.uk/catering</w:t>
              </w:r>
            </w:hyperlink>
            <w:r w:rsidR="009E342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97AB8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097AB8" w:rsidRPr="00BD1A02" w:rsidRDefault="00097AB8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Cleaning</w:t>
            </w:r>
          </w:p>
          <w:p w:rsidR="00097AB8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097AB8" w:rsidRPr="00BD1A02">
              <w:rPr>
                <w:rFonts w:ascii="Arial" w:hAnsi="Arial" w:cs="Arial"/>
                <w:sz w:val="20"/>
                <w:szCs w:val="20"/>
              </w:rPr>
              <w:t>Bins not emptied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97AB8" w:rsidRPr="00BD1A02">
              <w:rPr>
                <w:rFonts w:ascii="Arial" w:hAnsi="Arial" w:cs="Arial"/>
                <w:sz w:val="20"/>
                <w:szCs w:val="20"/>
              </w:rPr>
              <w:t>rooms not cleaned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97AB8" w:rsidRPr="00BD1A02">
              <w:rPr>
                <w:rFonts w:ascii="Arial" w:hAnsi="Arial" w:cs="Arial"/>
                <w:sz w:val="20"/>
                <w:szCs w:val="20"/>
              </w:rPr>
              <w:t>spills</w:t>
            </w:r>
            <w:r w:rsidR="00C40BC2" w:rsidRPr="00BD1A0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97AB8" w:rsidRPr="00BD1A02">
              <w:rPr>
                <w:rFonts w:ascii="Arial" w:hAnsi="Arial" w:cs="Arial"/>
                <w:sz w:val="20"/>
                <w:szCs w:val="20"/>
              </w:rPr>
              <w:t>toilets not cleaned, replacement hand towels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097AB8" w:rsidRPr="00F06A16" w:rsidRDefault="00FA50D6" w:rsidP="00F06A1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Estates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Premises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Supervisor</w:t>
            </w:r>
            <w:proofErr w:type="spellEnd"/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097AB8" w:rsidRPr="00BD1A02" w:rsidRDefault="00F65878" w:rsidP="00EB48F8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3137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097AB8" w:rsidRPr="00620BE6" w:rsidRDefault="00667431" w:rsidP="00EB48F8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22" w:history="1">
              <w:r w:rsidR="005E281F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Clare.Penta@sussexestatesfacilities.co.uk</w:t>
              </w:r>
            </w:hyperlink>
            <w:r w:rsidR="005E281F" w:rsidRPr="00620BE6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Committees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FA50D6" w:rsidRPr="00BD1A02" w:rsidRDefault="00FA50D6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HoS </w:t>
            </w:r>
            <w:r w:rsidR="003E1E13" w:rsidRPr="00BD1A02">
              <w:rPr>
                <w:rFonts w:ascii="Arial" w:hAnsi="Arial" w:cs="Arial"/>
                <w:sz w:val="20"/>
                <w:szCs w:val="20"/>
              </w:rPr>
              <w:t>Coordinator</w:t>
            </w:r>
          </w:p>
          <w:p w:rsidR="00937CAF" w:rsidRPr="00BD1A02" w:rsidRDefault="00937CA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5578" w:rsidRPr="00BD1A02" w:rsidRDefault="00705578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7581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9E3423" w:rsidRDefault="00667431" w:rsidP="00EB48F8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23" w:history="1">
              <w:r w:rsidR="009E342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www.sussex.ac.uk/ogs/committees</w:t>
              </w:r>
            </w:hyperlink>
            <w:r w:rsidR="00620BE6">
              <w:rPr>
                <w:rStyle w:val="Hyperlink"/>
                <w:rFonts w:ascii="Arial" w:hAnsi="Arial" w:cs="Arial"/>
                <w:sz w:val="20"/>
                <w:szCs w:val="20"/>
              </w:rPr>
              <w:t>;</w:t>
            </w:r>
          </w:p>
          <w:p w:rsidR="00620BE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4" w:history="1">
              <w:r w:rsidR="00620BE6" w:rsidRPr="00593D86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http://www.sussex.ac.uk/bmec/internal/staff/schoolmeetings</w:t>
              </w:r>
            </w:hyperlink>
            <w:r w:rsid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5779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A57793" w:rsidRPr="00BD1A02" w:rsidRDefault="00A57793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4" w:name="Communications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Communications</w:t>
            </w:r>
          </w:p>
          <w:bookmarkEnd w:id="4"/>
          <w:p w:rsidR="00F936E8" w:rsidRPr="00BD1A02" w:rsidRDefault="00A57793" w:rsidP="00EB48F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(</w:t>
            </w:r>
            <w:r w:rsidR="00E93EB5" w:rsidRPr="00BD1A02">
              <w:rPr>
                <w:rFonts w:ascii="Arial" w:hAnsi="Arial" w:cs="Arial"/>
                <w:bCs/>
                <w:sz w:val="20"/>
                <w:szCs w:val="20"/>
              </w:rPr>
              <w:t>digital signage</w:t>
            </w:r>
            <w:r w:rsidR="0039189D" w:rsidRPr="00BD1A02">
              <w:rPr>
                <w:rFonts w:ascii="Arial" w:hAnsi="Arial" w:cs="Arial"/>
                <w:bCs/>
                <w:sz w:val="20"/>
                <w:szCs w:val="20"/>
              </w:rPr>
              <w:t>, news</w:t>
            </w:r>
            <w:r w:rsidR="00E93EB5" w:rsidRPr="00BD1A02"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  <w:p w:rsidR="00A57793" w:rsidRPr="00BD1A02" w:rsidRDefault="00A57793" w:rsidP="00EB48F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printed publicity e.g. Bulletin, prospectus, leaflets, flyers:</w:t>
            </w:r>
          </w:p>
          <w:p w:rsidR="00A57793" w:rsidRPr="00BD1A02" w:rsidRDefault="00A57793" w:rsidP="00A5779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on-line publicity e.g. Broadcast, social media, internal and external web-pages)</w:t>
            </w:r>
          </w:p>
          <w:p w:rsidR="00BC13AC" w:rsidRPr="00BD1A02" w:rsidRDefault="00D30378" w:rsidP="00D3037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 xml:space="preserve">see also </w:t>
            </w:r>
            <w:bookmarkStart w:id="5" w:name="_Hlk449438450"/>
            <w:r w:rsidRPr="00BD1A02">
              <w:rPr>
                <w:rFonts w:ascii="Arial" w:hAnsi="Arial" w:cs="Arial"/>
                <w:bCs/>
                <w:i/>
                <w:sz w:val="20"/>
                <w:szCs w:val="20"/>
              </w:rPr>
              <w:fldChar w:fldCharType="begin"/>
            </w:r>
            <w:r w:rsidRPr="00BD1A02">
              <w:rPr>
                <w:rFonts w:ascii="Arial" w:hAnsi="Arial" w:cs="Arial"/>
                <w:bCs/>
                <w:i/>
                <w:sz w:val="20"/>
                <w:szCs w:val="20"/>
              </w:rPr>
              <w:instrText xml:space="preserve"> HYPERLINK  \l "ResearchComms" </w:instrText>
            </w:r>
            <w:r w:rsidRPr="00BD1A02">
              <w:rPr>
                <w:rFonts w:ascii="Arial" w:hAnsi="Arial" w:cs="Arial"/>
                <w:bCs/>
                <w:i/>
                <w:sz w:val="20"/>
                <w:szCs w:val="20"/>
              </w:rPr>
              <w:fldChar w:fldCharType="separate"/>
            </w:r>
            <w:r w:rsidR="00A50B6C" w:rsidRPr="00BD1A02">
              <w:rPr>
                <w:rStyle w:val="Hyperlink"/>
                <w:rFonts w:ascii="Arial" w:hAnsi="Arial" w:cs="Arial"/>
                <w:bCs/>
                <w:i/>
                <w:sz w:val="20"/>
                <w:szCs w:val="20"/>
              </w:rPr>
              <w:t>Res</w:t>
            </w:r>
            <w:r w:rsidR="00F936E8" w:rsidRPr="00BD1A02">
              <w:rPr>
                <w:rStyle w:val="Hyperlink"/>
                <w:rFonts w:ascii="Arial" w:hAnsi="Arial" w:cs="Arial"/>
                <w:bCs/>
                <w:i/>
                <w:sz w:val="20"/>
                <w:szCs w:val="20"/>
              </w:rPr>
              <w:t xml:space="preserve">earch </w:t>
            </w:r>
            <w:proofErr w:type="spellStart"/>
            <w:r w:rsidR="00F936E8" w:rsidRPr="00BD1A02">
              <w:rPr>
                <w:rStyle w:val="Hyperlink"/>
                <w:rFonts w:ascii="Arial" w:hAnsi="Arial" w:cs="Arial"/>
                <w:bCs/>
                <w:i/>
                <w:sz w:val="20"/>
                <w:szCs w:val="20"/>
              </w:rPr>
              <w:t>Comm</w:t>
            </w:r>
            <w:bookmarkEnd w:id="5"/>
            <w:proofErr w:type="spellEnd"/>
            <w:r w:rsidRPr="00BD1A02">
              <w:rPr>
                <w:rFonts w:ascii="Arial" w:hAnsi="Arial" w:cs="Arial"/>
                <w:bCs/>
                <w:i/>
                <w:sz w:val="20"/>
                <w:szCs w:val="20"/>
              </w:rPr>
              <w:fldChar w:fldCharType="end"/>
            </w:r>
            <w:r w:rsidR="00BC13AC" w:rsidRPr="00BD1A02">
              <w:rPr>
                <w:rFonts w:ascii="Arial" w:hAnsi="Arial" w:cs="Arial"/>
                <w:bCs/>
                <w:sz w:val="20"/>
                <w:szCs w:val="20"/>
              </w:rPr>
              <w:t xml:space="preserve"> and </w:t>
            </w:r>
            <w:hyperlink w:anchor="StudentExperience" w:history="1">
              <w:r w:rsidR="00BC13AC" w:rsidRPr="00BD1A02">
                <w:rPr>
                  <w:rStyle w:val="Hyperlink"/>
                  <w:rFonts w:ascii="Arial" w:hAnsi="Arial" w:cs="Arial"/>
                  <w:bCs/>
                  <w:i/>
                  <w:sz w:val="20"/>
                  <w:szCs w:val="20"/>
                </w:rPr>
                <w:t>Student Experience</w:t>
              </w:r>
            </w:hyperlink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A57793" w:rsidRPr="00BD1A02" w:rsidRDefault="00A57793" w:rsidP="00620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Communications Officer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A57793" w:rsidRPr="00BD1A02" w:rsidRDefault="00A57793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8020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A57793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5" w:history="1">
              <w:r w:rsidR="00620BE6" w:rsidRPr="00593D86">
                <w:rPr>
                  <w:rStyle w:val="Hyperlink"/>
                  <w:rFonts w:ascii="Arial" w:hAnsi="Arial" w:cs="Arial"/>
                  <w:sz w:val="20"/>
                  <w:szCs w:val="20"/>
                </w:rPr>
                <w:t>bmec.comms@sussex.ac.uk</w:t>
              </w:r>
            </w:hyperlink>
            <w:r w:rsid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6" w:name="Computer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Computer faults</w:t>
            </w:r>
          </w:p>
          <w:bookmarkEnd w:id="6"/>
          <w:p w:rsidR="00937CAF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FA50D6" w:rsidRPr="00BD1A02">
              <w:rPr>
                <w:rFonts w:ascii="Arial" w:hAnsi="Arial" w:cs="Arial"/>
                <w:sz w:val="20"/>
                <w:szCs w:val="20"/>
              </w:rPr>
              <w:t>P</w:t>
            </w:r>
            <w:r w:rsidR="00937CAF" w:rsidRPr="00BD1A02">
              <w:rPr>
                <w:rFonts w:ascii="Arial" w:hAnsi="Arial" w:cs="Arial"/>
                <w:sz w:val="20"/>
                <w:szCs w:val="20"/>
              </w:rPr>
              <w:t>rinter or computer not working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937CAF" w:rsidRDefault="00937CA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ITS on-line Fault Reporting</w:t>
            </w:r>
          </w:p>
          <w:p w:rsidR="00F06A16" w:rsidRPr="00F06A16" w:rsidRDefault="00F06A16" w:rsidP="00EB48F8">
            <w:pPr>
              <w:tabs>
                <w:tab w:val="left" w:pos="20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see also </w:t>
            </w:r>
            <w:hyperlink w:anchor="ITSupport" w:history="1">
              <w:r w:rsidRPr="00F06A16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IT Support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937CAF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6" w:history="1">
              <w:r w:rsidR="00B61FCF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www.sussex.ac.uk/its/help</w:t>
              </w:r>
            </w:hyperlink>
            <w:r w:rsidR="00B61FCF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37CAF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Computer Registration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IT Services Enquiries</w:t>
            </w:r>
          </w:p>
          <w:p w:rsidR="00937CAF" w:rsidRPr="00BD1A02" w:rsidRDefault="00411DC5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Shawcross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Bldg</w:t>
            </w:r>
            <w:proofErr w:type="spellEnd"/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37CAF" w:rsidRPr="00BD1A02" w:rsidRDefault="00937CAF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937CAF" w:rsidRPr="00620BE6" w:rsidRDefault="00937CAF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Please visit in person</w:t>
            </w:r>
          </w:p>
        </w:tc>
      </w:tr>
      <w:tr w:rsidR="006653D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Computer Requests</w:t>
            </w:r>
          </w:p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en-US"/>
              </w:rPr>
              <w:t>(Requesting equipment, software purchase)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6653D6" w:rsidP="00620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7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653D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Copyright: CLA Licence Coordinator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6653D6" w:rsidP="00620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8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DF63B5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F63B5" w:rsidRPr="00BD1A02" w:rsidRDefault="00DF63B5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Curriculum &amp; Assessment</w:t>
            </w:r>
          </w:p>
          <w:p w:rsidR="00DF63B5" w:rsidRPr="00BD1A02" w:rsidRDefault="00DF63B5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(Curriculum changes, exam boards, STLC servicing, transfers, annual monitoring)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F63B5" w:rsidRPr="00BD1A02" w:rsidRDefault="00DF63B5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C</w:t>
            </w:r>
            <w:r w:rsidR="00272EDE" w:rsidRPr="00BD1A02">
              <w:rPr>
                <w:rFonts w:ascii="Arial" w:hAnsi="Arial" w:cs="Arial"/>
                <w:sz w:val="20"/>
                <w:szCs w:val="20"/>
              </w:rPr>
              <w:t xml:space="preserve"> &amp; A</w:t>
            </w:r>
            <w:r w:rsidRPr="00BD1A02">
              <w:rPr>
                <w:rFonts w:ascii="Arial" w:hAnsi="Arial" w:cs="Arial"/>
                <w:sz w:val="20"/>
                <w:szCs w:val="20"/>
              </w:rPr>
              <w:t xml:space="preserve"> Officers</w:t>
            </w:r>
          </w:p>
          <w:p w:rsidR="00620BE6" w:rsidRPr="00BD1A02" w:rsidRDefault="00DF63B5" w:rsidP="00620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ab/>
            </w:r>
          </w:p>
          <w:p w:rsidR="003E1E13" w:rsidRPr="00BD1A02" w:rsidRDefault="003E1E13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F63B5" w:rsidRPr="00BD1A02" w:rsidRDefault="00DF63B5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3328</w:t>
            </w:r>
          </w:p>
          <w:p w:rsidR="00DF63B5" w:rsidRPr="00BD1A02" w:rsidRDefault="00DF63B5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8408</w:t>
            </w:r>
          </w:p>
          <w:p w:rsidR="003E1E13" w:rsidRDefault="009F17B5" w:rsidP="00EB48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8042</w:t>
            </w:r>
          </w:p>
          <w:p w:rsidR="009F17B5" w:rsidRPr="00BD1A02" w:rsidRDefault="009F17B5" w:rsidP="00EB48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8716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F63B5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29" w:history="1">
              <w:r w:rsidR="00DF63B5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bmec.cao@sussex.ac.uk</w:t>
              </w:r>
            </w:hyperlink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7" w:name="D"/>
            <w:bookmarkEnd w:id="7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D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Data protection queries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0" w:history="1">
              <w:r w:rsidR="00920422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www.sussex.ac.uk/ogs/policies/information/dpa</w:t>
              </w:r>
            </w:hyperlink>
            <w:r w:rsidR="00920422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C13AC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BC13AC" w:rsidRPr="00BD1A02" w:rsidRDefault="00BC13AC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Digital Signage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BC13AC" w:rsidRPr="00BD1A02" w:rsidRDefault="00BC13AC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BC13AC" w:rsidRPr="00BD1A02" w:rsidRDefault="00BC13AC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C13AC" w:rsidRPr="00620BE6" w:rsidRDefault="00BC13AC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D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DSE</w:t>
            </w:r>
          </w:p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(Display Screen equipment assessment requests)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6653D6" w:rsidP="00620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1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8" w:name="E"/>
            <w:bookmarkEnd w:id="8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E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9" w:name="Purchasing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Electronic Purchasing System</w:t>
            </w:r>
          </w:p>
          <w:bookmarkEnd w:id="9"/>
          <w:p w:rsidR="00DA09AA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827878" w:rsidRPr="00BD1A02">
              <w:rPr>
                <w:rFonts w:ascii="Arial" w:hAnsi="Arial" w:cs="Arial"/>
                <w:sz w:val="20"/>
                <w:szCs w:val="20"/>
              </w:rPr>
              <w:t>O</w:t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>rdering from approved suppliers, requests for new suppliers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1F0060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2" w:history="1">
              <w:r w:rsidR="00B61FCF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B61FCF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Email</w:t>
            </w: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Aliases </w:t>
            </w:r>
            <w:r w:rsidR="003333B7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finding</w:t>
            </w:r>
            <w:r w:rsidR="003333B7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DA09AA" w:rsidP="00EB48F8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20BE6">
              <w:rPr>
                <w:rFonts w:ascii="Arial" w:hAnsi="Arial" w:cs="Arial"/>
                <w:sz w:val="20"/>
                <w:szCs w:val="20"/>
                <w:lang w:val="fr-FR"/>
              </w:rPr>
              <w:t>via Sussex Direct,</w:t>
            </w:r>
            <w:r w:rsidRPr="00620BE6">
              <w:rPr>
                <w:rFonts w:ascii="Arial" w:hAnsi="Arial" w:cs="Arial"/>
                <w:sz w:val="20"/>
                <w:szCs w:val="20"/>
              </w:rPr>
              <w:t xml:space="preserve"> Searches</w:t>
            </w: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lastRenderedPageBreak/>
              <w:t>Email BMEc</w:t>
            </w: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groups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82787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HoS </w:t>
            </w:r>
            <w:r w:rsidR="003E1E13" w:rsidRPr="00BD1A02">
              <w:rPr>
                <w:rFonts w:ascii="Arial" w:hAnsi="Arial" w:cs="Arial"/>
                <w:sz w:val="20"/>
                <w:szCs w:val="20"/>
              </w:rPr>
              <w:t>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7581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3" w:history="1">
              <w:r w:rsidR="00620BE6" w:rsidRPr="00593D86">
                <w:rPr>
                  <w:rStyle w:val="Hyperlink"/>
                  <w:rFonts w:ascii="Arial" w:hAnsi="Arial" w:cs="Arial"/>
                  <w:sz w:val="20"/>
                  <w:szCs w:val="20"/>
                </w:rPr>
                <w:t>hosc@bmec.sussex.ac.uk</w:t>
              </w:r>
            </w:hyperlink>
          </w:p>
        </w:tc>
      </w:tr>
      <w:tr w:rsidR="00B3628E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0671B0" w:rsidRPr="00BD1A02" w:rsidRDefault="00B3628E" w:rsidP="000671B0">
            <w:pPr>
              <w:tabs>
                <w:tab w:val="left" w:pos="20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Events for promotion</w:t>
            </w:r>
            <w:r w:rsidR="000671B0" w:rsidRPr="00BD1A0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B3628E" w:rsidRPr="00BD1A02" w:rsidRDefault="000671B0" w:rsidP="000671B0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see also</w:t>
            </w:r>
            <w:r w:rsidRPr="00BD1A0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hyperlink w:anchor="Seminar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Research Seminars</w:t>
              </w:r>
            </w:hyperlink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B3628E" w:rsidRPr="00BD1A02" w:rsidRDefault="00B3628E" w:rsidP="009B42EB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B3628E" w:rsidRPr="00BD1A02" w:rsidRDefault="00B3628E" w:rsidP="009B42E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3628E" w:rsidRPr="00620BE6" w:rsidRDefault="00667431" w:rsidP="009B42EB">
            <w:pPr>
              <w:rPr>
                <w:rFonts w:ascii="Arial" w:hAnsi="Arial" w:cs="Arial"/>
                <w:sz w:val="20"/>
                <w:szCs w:val="20"/>
              </w:rPr>
            </w:pPr>
            <w:hyperlink r:id="rId34" w:history="1">
              <w:r w:rsidR="00B3628E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bmec.comms@sussex.ac.uk</w:t>
              </w:r>
            </w:hyperlink>
            <w:r w:rsidR="00B3628E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40484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8B0F54" w:rsidRPr="00BD1A02" w:rsidRDefault="00C40484" w:rsidP="009B42E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Events for Students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0671B0" w:rsidRPr="00BD1A02" w:rsidRDefault="00C40484" w:rsidP="009B42EB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StudentExperience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Student Experience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40484" w:rsidRPr="00BD1A02" w:rsidRDefault="00C40484" w:rsidP="009B42E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40484" w:rsidRPr="00620BE6" w:rsidRDefault="00C40484" w:rsidP="009B42E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Expenses claims</w:t>
            </w:r>
          </w:p>
          <w:p w:rsidR="00DA09AA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>NB: claimants to keep own copy of claim form and receipts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8D050F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  <w:u w:val="single"/>
              </w:rPr>
              <w:t>A</w:t>
            </w:r>
            <w:r w:rsidR="00DA09AA" w:rsidRPr="00BD1A02">
              <w:rPr>
                <w:rFonts w:ascii="Arial" w:hAnsi="Arial" w:cs="Arial"/>
                <w:sz w:val="20"/>
                <w:szCs w:val="20"/>
                <w:u w:val="single"/>
              </w:rPr>
              <w:t>fter approval</w:t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 xml:space="preserve"> send to:</w:t>
            </w:r>
          </w:p>
          <w:p w:rsidR="00827878" w:rsidRPr="00BD1A02" w:rsidRDefault="0082787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Finance Assistant</w:t>
            </w:r>
          </w:p>
          <w:p w:rsidR="00DA09AA" w:rsidRPr="00BD1A02" w:rsidRDefault="0070557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ab/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 xml:space="preserve">Payments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Mgmt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ab/>
            </w:r>
          </w:p>
          <w:p w:rsidR="00DA09AA" w:rsidRPr="00BD1A02" w:rsidRDefault="0070557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ab/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>Sussex House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920422" w:rsidRPr="00620BE6" w:rsidRDefault="00920422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Expense f</w:t>
            </w:r>
            <w:r w:rsidR="00437D4A" w:rsidRPr="00620BE6">
              <w:rPr>
                <w:rFonts w:ascii="Arial" w:hAnsi="Arial" w:cs="Arial"/>
                <w:sz w:val="20"/>
                <w:szCs w:val="20"/>
              </w:rPr>
              <w:t>orm</w:t>
            </w:r>
          </w:p>
          <w:p w:rsidR="00437D4A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5" w:history="1">
              <w:r w:rsidR="00920422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www.sussex.ac.uk/finance/forms</w:t>
              </w:r>
            </w:hyperlink>
            <w:r w:rsidR="00920422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0" w:name="F"/>
            <w:bookmarkEnd w:id="10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F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4C4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74C4A" w:rsidRPr="00BD1A02" w:rsidRDefault="00674C4A" w:rsidP="00E93EB5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Facebook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74C4A" w:rsidRPr="00BD1A02" w:rsidRDefault="00C40484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74C4A" w:rsidRPr="00BD1A02" w:rsidRDefault="00674C4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74C4A" w:rsidRPr="00620BE6" w:rsidRDefault="00674C4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Finance </w:t>
            </w:r>
          </w:p>
          <w:p w:rsidR="00DA09AA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827878" w:rsidRPr="00BD1A02">
              <w:rPr>
                <w:rFonts w:ascii="Arial" w:hAnsi="Arial" w:cs="Arial"/>
                <w:sz w:val="20"/>
                <w:szCs w:val="20"/>
              </w:rPr>
              <w:t>B</w:t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>udgets</w:t>
            </w:r>
            <w:r w:rsidR="00F06A16">
              <w:rPr>
                <w:rFonts w:ascii="Arial" w:hAnsi="Arial" w:cs="Arial"/>
                <w:sz w:val="20"/>
                <w:szCs w:val="20"/>
              </w:rPr>
              <w:t>, post request forms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827878" w:rsidRPr="00BD1A02" w:rsidRDefault="00AB0F04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M</w:t>
            </w:r>
            <w:r w:rsidR="00F06A16">
              <w:rPr>
                <w:rFonts w:ascii="Arial" w:hAnsi="Arial" w:cs="Arial"/>
                <w:sz w:val="20"/>
                <w:szCs w:val="20"/>
              </w:rPr>
              <w:t xml:space="preserve">anagement </w:t>
            </w:r>
            <w:r w:rsidRPr="00BD1A02">
              <w:rPr>
                <w:rFonts w:ascii="Arial" w:hAnsi="Arial" w:cs="Arial"/>
                <w:sz w:val="20"/>
                <w:szCs w:val="20"/>
              </w:rPr>
              <w:t xml:space="preserve">Accountant </w:t>
            </w:r>
          </w:p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801BE6" w:rsidP="00EB48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7393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61FCF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6" w:history="1">
              <w:r w:rsidR="00801BE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M.Thoms@sussex.ac.uk</w:t>
              </w:r>
            </w:hyperlink>
            <w:r w:rsidR="00801BE6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First Aid, Emergencies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3333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Freedom of Information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DA09AA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7" w:history="1">
              <w:r w:rsidR="00920422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www.sussex.ac.uk/ogs/policies/information/foi</w:t>
              </w:r>
            </w:hyperlink>
            <w:r w:rsidR="00920422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1F7408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1F7408" w:rsidRPr="00BD1A02" w:rsidRDefault="001F7408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Furniture</w:t>
            </w:r>
          </w:p>
          <w:p w:rsidR="001F7408" w:rsidRPr="00BD1A02" w:rsidRDefault="001F7408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(Unwanted furniture, furniture moves, requests for additional furniture)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1F7408" w:rsidRPr="00BD1A02" w:rsidRDefault="001F740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de-DE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1F7408" w:rsidRPr="00BD1A02" w:rsidRDefault="001F7408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1F7408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38" w:history="1">
              <w:r w:rsidR="001F7408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</w:p>
        </w:tc>
      </w:tr>
      <w:tr w:rsidR="00707BD8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1" w:name="H"/>
            <w:bookmarkEnd w:id="11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H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07BD8" w:rsidRPr="00BD1A02" w:rsidRDefault="00707BD8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707BD8" w:rsidRPr="00620BE6" w:rsidRDefault="00707BD8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09AA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Head of School’s </w:t>
            </w:r>
            <w:r w:rsidR="003E1E13"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Coordinator</w:t>
            </w:r>
          </w:p>
          <w:p w:rsidR="00DA09AA" w:rsidRPr="00BD1A02" w:rsidRDefault="003333B7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r w:rsidR="00827878" w:rsidRPr="00BD1A02">
              <w:rPr>
                <w:rFonts w:ascii="Arial" w:hAnsi="Arial" w:cs="Arial"/>
                <w:sz w:val="20"/>
                <w:szCs w:val="20"/>
              </w:rPr>
              <w:t>M</w:t>
            </w:r>
            <w:r w:rsidR="00DA09AA" w:rsidRPr="00BD1A02">
              <w:rPr>
                <w:rFonts w:ascii="Arial" w:hAnsi="Arial" w:cs="Arial"/>
                <w:sz w:val="20"/>
                <w:szCs w:val="20"/>
              </w:rPr>
              <w:t>eetings with HoS, MM accounts, book meeting room</w:t>
            </w:r>
            <w:r w:rsidR="00396A35" w:rsidRPr="00BD1A02">
              <w:rPr>
                <w:rFonts w:ascii="Arial" w:hAnsi="Arial" w:cs="Arial"/>
                <w:sz w:val="20"/>
                <w:szCs w:val="20"/>
              </w:rPr>
              <w:t>s</w:t>
            </w:r>
            <w:r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827878" w:rsidRPr="00BD1A02" w:rsidRDefault="00827878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HoS </w:t>
            </w:r>
            <w:r w:rsidR="003E1E13" w:rsidRPr="00BD1A02">
              <w:rPr>
                <w:rFonts w:ascii="Arial" w:hAnsi="Arial" w:cs="Arial"/>
                <w:sz w:val="20"/>
                <w:szCs w:val="20"/>
              </w:rPr>
              <w:t>Coordinator</w:t>
            </w:r>
          </w:p>
          <w:p w:rsidR="00DA09AA" w:rsidRPr="00BD1A02" w:rsidRDefault="00DA09AA" w:rsidP="00EB48F8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DA09AA" w:rsidRPr="00BD1A02" w:rsidRDefault="00DA09AA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7581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B61FCF" w:rsidRPr="00620BE6" w:rsidRDefault="00667431" w:rsidP="00801BE6">
            <w:pPr>
              <w:rPr>
                <w:rFonts w:ascii="Arial" w:hAnsi="Arial" w:cs="Arial"/>
                <w:sz w:val="20"/>
                <w:szCs w:val="20"/>
              </w:rPr>
            </w:pPr>
            <w:hyperlink r:id="rId39" w:history="1">
              <w:r w:rsidR="00620BE6" w:rsidRPr="00593D86">
                <w:rPr>
                  <w:rStyle w:val="Hyperlink"/>
                  <w:rFonts w:ascii="Arial" w:hAnsi="Arial" w:cs="Arial"/>
                  <w:sz w:val="20"/>
                  <w:szCs w:val="20"/>
                </w:rPr>
                <w:t>hosc@bmec.sussex.ac.uk</w:t>
              </w:r>
            </w:hyperlink>
            <w:r w:rsid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166E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7166E6" w:rsidRPr="00BD1A02" w:rsidRDefault="007166E6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Health and Safety</w:t>
            </w:r>
          </w:p>
          <w:p w:rsidR="007166E6" w:rsidRPr="00BD1A02" w:rsidRDefault="007166E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(DSEs, PEEPs, risk assessments, Floor Wardens, H,S&amp;E Committee, reporting)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1E4AE5" w:rsidRPr="00BD1A02" w:rsidRDefault="007166E6" w:rsidP="00801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7166E6" w:rsidRPr="00BD1A02" w:rsidRDefault="007166E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  <w:p w:rsidR="001E4AE5" w:rsidRPr="00BD1A02" w:rsidRDefault="001E4AE5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1E4AE5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40" w:history="1">
              <w:r w:rsidR="00801BE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</w:p>
          <w:p w:rsidR="006653D6" w:rsidRPr="00620BE6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1E4AE5" w:rsidRPr="00620BE6" w:rsidRDefault="001E4AE5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D6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2" w:name="I"/>
            <w:bookmarkEnd w:id="12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I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D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International Summer School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007BAC" w:rsidP="00801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Executive Officer</w:t>
            </w:r>
            <w:r w:rsidR="006653D6" w:rsidRPr="00BD1A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7556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41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issoffice@sussex.ac.uk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653D6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Invoices</w:t>
            </w:r>
          </w:p>
          <w:p w:rsidR="006653D6" w:rsidRPr="00BD1A02" w:rsidRDefault="006653D6" w:rsidP="00EB48F8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(Processing, authorising)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653D6" w:rsidRPr="00BD1A02" w:rsidRDefault="006653D6" w:rsidP="00801BE6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6653D6" w:rsidRPr="00BD1A02" w:rsidRDefault="006653D6" w:rsidP="00EB48F8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6653D6" w:rsidRPr="00620BE6" w:rsidRDefault="00667431" w:rsidP="00EB48F8">
            <w:pPr>
              <w:rPr>
                <w:rFonts w:ascii="Arial" w:hAnsi="Arial" w:cs="Arial"/>
                <w:sz w:val="20"/>
                <w:szCs w:val="20"/>
              </w:rPr>
            </w:pPr>
            <w:hyperlink r:id="rId42" w:history="1">
              <w:r w:rsidR="006653D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6653D6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13" w:name="ITSuppo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IT Support</w:t>
            </w:r>
            <w:bookmarkEnd w:id="13"/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F06A16" w:rsidRDefault="00F06A16" w:rsidP="00C73613">
            <w:pPr>
              <w:tabs>
                <w:tab w:val="left" w:pos="20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see also </w:t>
            </w:r>
            <w:hyperlink w:anchor="Computer" w:history="1">
              <w:r w:rsidRPr="00F06A16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Computer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8090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4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www.sussex.ac.uk/its/help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IT Systems</w:t>
            </w:r>
          </w:p>
          <w:p w:rsidR="00C73613" w:rsidRPr="00BD1A02" w:rsidRDefault="00C73613" w:rsidP="00C7361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(CMS, Database, Outlook)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4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4" w:name="K"/>
            <w:bookmarkEnd w:id="14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K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  <w:lang w:val="fr-FR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  <w:lang w:val="fr-FR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Keys, Swipe Cards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(Request for office key, returning keys, reporting lost keys)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Estates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Premises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Supervisor</w:t>
            </w:r>
            <w:proofErr w:type="spellEnd"/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color w:val="FF0000"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3137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4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Clare.Penta@sussexestatesfacilities.co.uk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</w:tr>
    </w:tbl>
    <w:p w:rsidR="0027268F" w:rsidRDefault="0027268F">
      <w:bookmarkStart w:id="15" w:name="L"/>
      <w:bookmarkEnd w:id="15"/>
      <w:r>
        <w:br w:type="page"/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2864"/>
        <w:gridCol w:w="851"/>
        <w:gridCol w:w="3685"/>
      </w:tblGrid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lastRenderedPageBreak/>
              <w:t>L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Library, University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Library Information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4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www.sussex.ac.uk/library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6" w:name="M"/>
            <w:bookmarkEnd w:id="16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M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Mailout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arrangements</w:t>
            </w:r>
          </w:p>
          <w:p w:rsidR="00C73613" w:rsidRPr="00B9418A" w:rsidRDefault="00C73613" w:rsidP="00C73613">
            <w:pPr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(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see also </w:t>
            </w:r>
            <w:hyperlink w:anchor="PostalServices" w:history="1">
              <w:r w:rsidRPr="00B9418A">
                <w:rPr>
                  <w:rStyle w:val="Hyperlink"/>
                  <w:rFonts w:ascii="Arial" w:hAnsi="Arial" w:cs="Arial"/>
                  <w:bCs/>
                  <w:i/>
                  <w:sz w:val="20"/>
                  <w:szCs w:val="20"/>
                </w:rPr>
                <w:t>Postal Services</w:t>
              </w:r>
            </w:hyperlink>
            <w:r>
              <w:rPr>
                <w:rFonts w:ascii="Arial" w:hAnsi="Arial" w:cs="Arial"/>
                <w:bCs/>
                <w:i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47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Marketing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Marketing Manager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3921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48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M.Henty@sussex.ac.uk</w:t>
              </w:r>
            </w:hyperlink>
          </w:p>
        </w:tc>
      </w:tr>
      <w:tr w:rsidR="00C73613" w:rsidRPr="00127A84" w:rsidTr="00B9418A">
        <w:trPr>
          <w:cantSplit/>
          <w:trHeight w:val="1567"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Meeting rooms (BMEc only): 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G30 (capacity 48)</w:t>
            </w:r>
          </w:p>
          <w:p w:rsidR="00C73613" w:rsidRPr="00BD1A02" w:rsidRDefault="00C73613" w:rsidP="00C73613">
            <w:pPr>
              <w:tabs>
                <w:tab w:val="left" w:pos="28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G29 (capacity 81)</w:t>
            </w:r>
          </w:p>
          <w:p w:rsidR="00C73613" w:rsidRPr="00BD1A02" w:rsidRDefault="00C73613" w:rsidP="00C73613">
            <w:pPr>
              <w:tabs>
                <w:tab w:val="left" w:pos="28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252 (capacity 12)</w:t>
            </w:r>
          </w:p>
          <w:p w:rsidR="00C73613" w:rsidRPr="00BD1A02" w:rsidRDefault="00C73613" w:rsidP="00C73613">
            <w:pPr>
              <w:tabs>
                <w:tab w:val="left" w:pos="28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360 (capacity 10)</w:t>
            </w:r>
          </w:p>
          <w:p w:rsidR="00C73613" w:rsidRPr="00BD1A02" w:rsidRDefault="00C73613" w:rsidP="00C73613">
            <w:pPr>
              <w:tabs>
                <w:tab w:val="left" w:pos="28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356 (capacity 12)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to book G29/30, contact 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ab/>
              <w:t xml:space="preserve">School Office 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to book the rest, contact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7581</w:t>
            </w:r>
          </w:p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7156</w:t>
            </w:r>
          </w:p>
          <w:p w:rsidR="00C73613" w:rsidRPr="00BD1A02" w:rsidRDefault="00C73613" w:rsidP="00C73613">
            <w:pPr>
              <w:tabs>
                <w:tab w:val="left" w:pos="390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3601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4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50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V.Thomas@sussex.ac.uk</w:t>
              </w:r>
            </w:hyperlink>
          </w:p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51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L.Maynard@sussex.ac.uk</w:t>
              </w:r>
            </w:hyperlink>
          </w:p>
          <w:p w:rsidR="00C73613" w:rsidRPr="00620BE6" w:rsidRDefault="00C73613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r w:rsidRPr="00620BE6">
              <w:rPr>
                <w:rStyle w:val="Hyperlink"/>
                <w:rFonts w:ascii="Arial" w:hAnsi="Arial" w:cs="Arial"/>
                <w:sz w:val="20"/>
                <w:szCs w:val="20"/>
              </w:rPr>
              <w:t>D.M.Barrow@sussex.ac.uk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Minor Works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(Requests for carpenter to fix or quote for shelving, coat hooks, hang pictures, fix furniture etc)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52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N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17" w:name="N"/>
            <w:bookmarkEnd w:id="17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New Staff: Faculty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(Induction, on-line ITS registering, office space)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Head / Deputy Head of School’s Coordinators</w:t>
            </w:r>
          </w:p>
          <w:p w:rsidR="00C73613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B&amp;M</w:t>
            </w:r>
          </w:p>
          <w:p w:rsidR="00C73613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SPRU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Econ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7581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7156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33</w:t>
            </w:r>
            <w:r>
              <w:rPr>
                <w:rFonts w:ascii="Arial" w:hAnsi="Arial" w:cs="Arial"/>
                <w:sz w:val="20"/>
                <w:szCs w:val="20"/>
              </w:rPr>
              <w:t>2902906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5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V.Thomas@sussex.ac.uk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5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L.Maynard@sussex.ac.uk</w:t>
              </w:r>
            </w:hyperlink>
          </w:p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5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P.Bolton@sussex.ac.uk</w:t>
              </w:r>
            </w:hyperlink>
          </w:p>
          <w:p w:rsidR="00C73613" w:rsidRPr="00620BE6" w:rsidRDefault="00667431" w:rsidP="00C73613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5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N.Zaari@sussex.ac.uk</w:t>
              </w:r>
            </w:hyperlink>
          </w:p>
        </w:tc>
      </w:tr>
      <w:tr w:rsidR="00C73613" w:rsidRPr="00620BE6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New Staff: Research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(Induction, on-line ITS registering, office space)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Research &amp; Enterprise 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8063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57" w:history="1">
              <w:r w:rsidR="00620BE6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bmecresearchsupport@sussex.ac.uk</w:t>
              </w:r>
            </w:hyperlink>
            <w:r w:rsidR="00620BE6" w:rsidRPr="00620BE6">
              <w:rPr>
                <w:rStyle w:val="Hyperlink"/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New Staff: PST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(Induction, on-line ITS registering, office space)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58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News Items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8" w:name="O"/>
            <w:bookmarkEnd w:id="18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O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Ordering (purchase orders)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(Ordering from approved suppliers, requests for new suppliers)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Purchasing" w:history="1">
              <w:r w:rsidRPr="00BD1A02">
                <w:rPr>
                  <w:rStyle w:val="Hyperlink"/>
                  <w:rFonts w:ascii="Arial" w:hAnsi="Arial" w:cs="Arial"/>
                  <w:i/>
                  <w:iCs/>
                  <w:sz w:val="20"/>
                  <w:szCs w:val="20"/>
                </w:rPr>
                <w:t>Electronic Purchasing System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5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19" w:name="P"/>
            <w:bookmarkEnd w:id="19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P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Parking and Permits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Transport Manager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Hastings Building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6538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0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www.sussex.ac.uk/sef/services/transport/campus-parking/parking-passes-and-permits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Photocopiers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(Request for paper, report broken-down copier, replacement cartridge)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1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0" w:name="PostalServices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Postal Courier Services</w:t>
            </w:r>
            <w:bookmarkEnd w:id="20"/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2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Postal Services – University 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(Missing post, parcels)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3831FE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3831FE">
              <w:rPr>
                <w:rFonts w:ascii="Arial" w:hAnsi="Arial" w:cs="Arial"/>
                <w:sz w:val="20"/>
                <w:szCs w:val="20"/>
              </w:rPr>
              <w:t>Estates Premises Supervisor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3137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6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Clare.Penta@sussexestatesfacilities.co.uk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Post pigeonholes (staff)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Jubilee 245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Post pigeonholes requests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(labelling, checking, transfer instructions)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Postgraduate Research Students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(PhD enquiries, access to Director, study space, advice on research applications)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Research &amp; Enterprise Coordinator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en-US"/>
              </w:rPr>
              <w:t>8169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6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bmec-pgr@sussex.ac.uk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Postgraduate Taught Students</w:t>
            </w:r>
          </w:p>
          <w:p w:rsidR="00C73613" w:rsidRPr="00BD1A02" w:rsidRDefault="00C73613" w:rsidP="00C7361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(Course outlines, MSc enquiries, induction, timetabling)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B&amp;M</w:t>
            </w:r>
            <w:r w:rsid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20BE6">
              <w:rPr>
                <w:rFonts w:ascii="Arial" w:hAnsi="Arial" w:cs="Arial"/>
                <w:sz w:val="20"/>
                <w:szCs w:val="20"/>
              </w:rPr>
              <w:t>Crs</w:t>
            </w:r>
            <w:proofErr w:type="spellEnd"/>
            <w:r w:rsidR="00620BE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  <w:p w:rsidR="00C73613" w:rsidRPr="00620BE6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ab/>
            </w:r>
          </w:p>
          <w:p w:rsidR="00C73613" w:rsidRPr="00620BE6" w:rsidRDefault="00C73613" w:rsidP="00620BE6">
            <w:pPr>
              <w:pStyle w:val="ListParagraph"/>
              <w:numPr>
                <w:ilvl w:val="0"/>
                <w:numId w:val="1"/>
              </w:numPr>
              <w:tabs>
                <w:tab w:val="left" w:pos="204"/>
              </w:tabs>
              <w:ind w:left="36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20BE6">
              <w:rPr>
                <w:rFonts w:ascii="Arial" w:hAnsi="Arial" w:cs="Arial"/>
                <w:sz w:val="20"/>
                <w:szCs w:val="20"/>
                <w:lang w:val="fr-FR"/>
              </w:rPr>
              <w:t>MBA</w:t>
            </w:r>
          </w:p>
          <w:p w:rsidR="00C73613" w:rsidRPr="00620BE6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:rsidR="00C73613" w:rsidRPr="00801BE6" w:rsidRDefault="00C73613" w:rsidP="00C73613">
            <w:pPr>
              <w:tabs>
                <w:tab w:val="left" w:pos="20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Econ/SPRU</w:t>
            </w:r>
            <w:r w:rsid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20BE6">
              <w:rPr>
                <w:rFonts w:ascii="Arial" w:hAnsi="Arial" w:cs="Arial"/>
                <w:sz w:val="20"/>
                <w:szCs w:val="20"/>
              </w:rPr>
              <w:t>Crs</w:t>
            </w:r>
            <w:proofErr w:type="spellEnd"/>
            <w:r w:rsidR="00620BE6">
              <w:rPr>
                <w:rFonts w:ascii="Arial" w:hAnsi="Arial" w:cs="Arial"/>
                <w:sz w:val="20"/>
                <w:szCs w:val="20"/>
              </w:rPr>
              <w:t xml:space="preserve"> Coordinators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it-IT"/>
              </w:rPr>
              <w:t>2984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it-IT"/>
              </w:rPr>
              <w:t>3524</w:t>
            </w:r>
          </w:p>
          <w:p w:rsidR="00C73613" w:rsidRPr="00BD1A02" w:rsidRDefault="003B4674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sz w:val="20"/>
                <w:szCs w:val="20"/>
                <w:lang w:val="it-IT"/>
              </w:rPr>
              <w:t>3522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it-IT"/>
              </w:rPr>
              <w:t>2717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  <w:lang w:val="it-IT"/>
              </w:rPr>
            </w:pPr>
            <w:hyperlink r:id="rId67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it-IT"/>
                </w:rPr>
                <w:t>pg-bam@sussex.ac.uk</w:t>
              </w:r>
            </w:hyperlink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</w:p>
          <w:p w:rsidR="00C73613" w:rsidRDefault="00667431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hyperlink r:id="rId68" w:history="1">
              <w:r w:rsidR="003B4674" w:rsidRPr="00E91E58">
                <w:rPr>
                  <w:rStyle w:val="Hyperlink"/>
                  <w:rFonts w:ascii="Arial" w:hAnsi="Arial" w:cs="Arial"/>
                  <w:sz w:val="20"/>
                  <w:szCs w:val="20"/>
                  <w:lang w:val="it-IT"/>
                </w:rPr>
                <w:t>mba@sussex.ac.uk</w:t>
              </w:r>
            </w:hyperlink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  <w:lang w:val="it-IT"/>
              </w:rPr>
            </w:pPr>
            <w:hyperlink r:id="rId6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it-IT"/>
                </w:rPr>
                <w:t>pgbmec@sussex.ac.uk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Placement Office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432B63" w:rsidP="00C73613">
            <w:pPr>
              <w:tabs>
                <w:tab w:val="left" w:pos="204"/>
              </w:tabs>
              <w:ind w:left="204" w:hanging="2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Clerical Assistant</w:t>
            </w:r>
          </w:p>
          <w:p w:rsidR="00C73613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432B63" w:rsidRDefault="00432B63" w:rsidP="00C73613">
            <w:pPr>
              <w:tabs>
                <w:tab w:val="left" w:pos="20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432B63">
              <w:rPr>
                <w:rFonts w:ascii="Arial" w:hAnsi="Arial" w:cs="Arial"/>
                <w:i/>
                <w:sz w:val="20"/>
                <w:szCs w:val="20"/>
              </w:rPr>
              <w:t xml:space="preserve">See also </w:t>
            </w:r>
            <w:hyperlink w:anchor="BusinessLiaison" w:history="1">
              <w:r w:rsidR="00C73613" w:rsidRPr="00432B63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Business Liaison &amp; Placements Officers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432B63" w:rsidRDefault="00432B6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432B63">
              <w:rPr>
                <w:rFonts w:ascii="Arial" w:hAnsi="Arial" w:cs="Arial"/>
                <w:sz w:val="20"/>
                <w:szCs w:val="20"/>
              </w:rPr>
              <w:t>2594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432B63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0" w:history="1">
              <w:r w:rsidR="00432B63" w:rsidRPr="00432B63">
                <w:rPr>
                  <w:rStyle w:val="Hyperlink"/>
                  <w:rFonts w:ascii="Arial" w:hAnsi="Arial" w:cs="Arial"/>
                  <w:sz w:val="20"/>
                  <w:szCs w:val="20"/>
                </w:rPr>
                <w:t>bmecplacements@sussex.ac.uk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Printing Work</w:t>
            </w:r>
          </w:p>
          <w:p w:rsidR="00C73613" w:rsidRPr="00BD1A02" w:rsidRDefault="00C73613" w:rsidP="00C7361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(Large or complicated print jobs use of colour printer, scanner)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1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Procurement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Purchasing" w:history="1">
              <w:r w:rsidRPr="00BD1A02">
                <w:rPr>
                  <w:rStyle w:val="Hyperlink"/>
                  <w:rFonts w:ascii="Arial" w:hAnsi="Arial" w:cs="Arial"/>
                  <w:i/>
                  <w:iCs/>
                  <w:sz w:val="20"/>
                  <w:szCs w:val="20"/>
                </w:rPr>
                <w:t>Electronic Purchasing System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2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Merrill.Jones@sussex.ac.uk</w:t>
              </w:r>
            </w:hyperlink>
          </w:p>
        </w:tc>
      </w:tr>
      <w:tr w:rsidR="00C73613" w:rsidRPr="00127A84" w:rsidTr="00B9418A">
        <w:trPr>
          <w:cantSplit/>
          <w:trHeight w:val="248"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Publicity (print and on-line)</w:t>
            </w:r>
            <w:r w:rsidRPr="00BD1A0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sz w:val="36"/>
                <w:szCs w:val="36"/>
              </w:rPr>
            </w:pPr>
            <w:bookmarkStart w:id="21" w:name="R"/>
            <w:bookmarkEnd w:id="21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R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sz w:val="20"/>
                <w:szCs w:val="20"/>
              </w:rPr>
              <w:t>Research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620BE6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School </w:t>
            </w:r>
            <w:r w:rsidR="00C73613" w:rsidRPr="00BD1A02">
              <w:rPr>
                <w:rFonts w:ascii="Arial" w:hAnsi="Arial" w:cs="Arial"/>
                <w:sz w:val="20"/>
                <w:szCs w:val="20"/>
              </w:rPr>
              <w:t>Research &amp; Enterprise Coordinators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SPRU Research Unit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Mgr</w:t>
            </w:r>
            <w:proofErr w:type="spellEnd"/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620BE6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School </w:t>
            </w:r>
            <w:r w:rsidR="00C73613" w:rsidRPr="00BD1A02">
              <w:rPr>
                <w:rFonts w:ascii="Arial" w:hAnsi="Arial" w:cs="Arial"/>
                <w:sz w:val="20"/>
                <w:szCs w:val="20"/>
              </w:rPr>
              <w:t>Knowledge Exchange 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7153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3426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bmecresearchsupport@sussex.ac.uk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M.S.Clarke@sussex.ac.uk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zw20@sussex.ac.uk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22" w:name="ResearchComms"/>
            <w:r w:rsidRPr="00BD1A02">
              <w:rPr>
                <w:rFonts w:ascii="Arial" w:hAnsi="Arial" w:cs="Arial"/>
                <w:b/>
                <w:sz w:val="20"/>
                <w:szCs w:val="20"/>
              </w:rPr>
              <w:t>Research Communications</w:t>
            </w:r>
          </w:p>
          <w:bookmarkEnd w:id="22"/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(Policy engagement / impact)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(+SPRU Twitter)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Head of Strategy (SPRU)</w:t>
            </w:r>
          </w:p>
          <w:p w:rsidR="00C73613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620BE6" w:rsidRPr="00BD1A02" w:rsidRDefault="00620BE6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Research Communications 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3202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3202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S.M.Schepers@sussex.ac.uk</w:t>
              </w:r>
            </w:hyperlink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7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C.Humma@sussex.ac.uk</w:t>
              </w:r>
            </w:hyperlink>
          </w:p>
        </w:tc>
      </w:tr>
      <w:tr w:rsidR="00C73613" w:rsidRPr="00C46DB6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3" w:name="Seminars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Research Seminars</w:t>
            </w:r>
          </w:p>
          <w:bookmarkEnd w:id="23"/>
          <w:p w:rsidR="00C73613" w:rsidRPr="00BD1A02" w:rsidRDefault="00C73613" w:rsidP="00C736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(publicising)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Support Assistant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2928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8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bmecresearchsupport@sussex.ac.uk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Room bookings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(All University buildings including the Freeman Centre)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Room bookings and Timetabling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7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www.sussex.ac.uk/roombooking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Rubbish, recycling 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(Not to be left in corridors)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620BE6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Use the appropriate bins in corridors and kitchenettes of building or speak to a Porter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0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24" w:name="S"/>
            <w:bookmarkEnd w:id="24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lastRenderedPageBreak/>
              <w:t>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Security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(emergencies, theft, vandalism, security)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Security Office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York House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3333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1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security@sussex.ac.uk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Social Media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Social space and common rooms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2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Space and accommodation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Administrator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jackiegu@sussex.ac.uk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Staff identity, library card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(‘Drop-in’ service available)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Print Unit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www.sussex.ac.uk/sef/services/print/id-cards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Stationery 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(General office supplies)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Student Admissions 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www.sussex.ac.uk/admissions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Student Assessment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(Coursework, exams, SEQs, transcripts, graduation)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Curriculum &amp; Assessment Officers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9F17B5" w:rsidRPr="00BD1A02" w:rsidRDefault="009F17B5" w:rsidP="009F17B5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3328</w:t>
            </w:r>
          </w:p>
          <w:p w:rsidR="009F17B5" w:rsidRPr="00BD1A02" w:rsidRDefault="009F17B5" w:rsidP="009F17B5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8408</w:t>
            </w:r>
          </w:p>
          <w:p w:rsidR="009F17B5" w:rsidRDefault="009F17B5" w:rsidP="009F17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8042</w:t>
            </w:r>
          </w:p>
          <w:p w:rsidR="00C73613" w:rsidRPr="00BD1A02" w:rsidRDefault="009F17B5" w:rsidP="009F17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8716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87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bmec.cao@sussex.ac.uk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bookmarkStart w:id="25" w:name="StudentExperience"/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Student Experience</w:t>
            </w:r>
          </w:p>
          <w:bookmarkEnd w:id="25"/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(Support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DoSE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>, student support, SSPC, SSEG &amp; student reps, school-wide events)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Student Experience Officer</w:t>
            </w:r>
          </w:p>
          <w:p w:rsidR="00C73613" w:rsidRPr="00BD1A02" w:rsidRDefault="00F06A16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C73613" w:rsidRPr="00BD1A02">
              <w:rPr>
                <w:rFonts w:ascii="Arial" w:hAnsi="Arial" w:cs="Arial"/>
                <w:sz w:val="20"/>
                <w:szCs w:val="20"/>
              </w:rPr>
              <w:t>Coordinator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2723</w:t>
            </w:r>
          </w:p>
          <w:p w:rsidR="00C73613" w:rsidRPr="00BD1A02" w:rsidRDefault="00C73613" w:rsidP="00C73613">
            <w:pPr>
              <w:rPr>
                <w:rFonts w:ascii="Arial" w:eastAsiaTheme="minorEastAsia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3923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eastAsiaTheme="minorEastAsia" w:hAnsi="Arial" w:cs="Arial"/>
                <w:sz w:val="20"/>
                <w:szCs w:val="20"/>
              </w:rPr>
            </w:pPr>
            <w:hyperlink r:id="rId88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BMEC.StudentExperience@sussex.ac.uk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Student Life Advisors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Student Life Centre,</w:t>
            </w:r>
          </w:p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Chichester 1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Grd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 xml:space="preserve"> Floor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6767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8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www.sussex.ac.uk/studentlifecentre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0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studentlifecentre@sussex.ac.uk</w:t>
              </w:r>
            </w:hyperlink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Submission of course work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1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Sussex Direct Page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(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Individual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queries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  <w:lang w:val="fr-FR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92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sussexdirect.help@sussex.ac.uk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T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Technology Enhanced Learning (TEL) Support </w:t>
            </w:r>
          </w:p>
          <w:p w:rsidR="00C73613" w:rsidRPr="00BD1A02" w:rsidRDefault="00C73613" w:rsidP="00C73613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Cs/>
                <w:sz w:val="20"/>
                <w:szCs w:val="20"/>
              </w:rPr>
              <w:t>(help with Study Direct,</w:t>
            </w: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BD1A02">
              <w:rPr>
                <w:rFonts w:ascii="Arial" w:hAnsi="Arial" w:cs="Arial"/>
                <w:bCs/>
                <w:sz w:val="20"/>
                <w:szCs w:val="20"/>
              </w:rPr>
              <w:t xml:space="preserve">lecture capture, </w:t>
            </w:r>
            <w:proofErr w:type="spellStart"/>
            <w:r w:rsidRPr="00BD1A02">
              <w:rPr>
                <w:rFonts w:ascii="Arial" w:hAnsi="Arial" w:cs="Arial"/>
                <w:bCs/>
                <w:sz w:val="20"/>
                <w:szCs w:val="20"/>
              </w:rPr>
              <w:t>screencasting</w:t>
            </w:r>
            <w:proofErr w:type="spellEnd"/>
            <w:r w:rsidRPr="00BD1A02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proofErr w:type="spellStart"/>
            <w:r w:rsidRPr="00BD1A02">
              <w:rPr>
                <w:rFonts w:ascii="Arial" w:hAnsi="Arial" w:cs="Arial"/>
                <w:bCs/>
                <w:sz w:val="20"/>
                <w:szCs w:val="20"/>
              </w:rPr>
              <w:t>responseware</w:t>
            </w:r>
            <w:proofErr w:type="spellEnd"/>
            <w:r w:rsidRPr="00BD1A02">
              <w:rPr>
                <w:rFonts w:ascii="Arial" w:hAnsi="Arial" w:cs="Arial"/>
                <w:bCs/>
                <w:sz w:val="20"/>
                <w:szCs w:val="20"/>
              </w:rPr>
              <w:t>, apps, ESEF)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Technologist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7480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3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s.burr@sussex.ac.uk</w:t>
              </w:r>
            </w:hyperlink>
          </w:p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4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http://www.sussex.ac.uk/tel/learningtechnologies</w:t>
              </w:r>
            </w:hyperlink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Telephone faults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(Phone not working, wire broken)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5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Telephones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(Change, new extensions, international dialling, voicemail system)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School Office Front Desk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2668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6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  <w:trHeight w:val="248"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Transport Information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BD1A02">
              <w:rPr>
                <w:rFonts w:ascii="Arial" w:hAnsi="Arial" w:cs="Arial"/>
                <w:sz w:val="20"/>
                <w:szCs w:val="20"/>
              </w:rPr>
              <w:t>Inc</w:t>
            </w:r>
            <w:proofErr w:type="spellEnd"/>
            <w:r w:rsidRPr="00BD1A02">
              <w:rPr>
                <w:rFonts w:ascii="Arial" w:hAnsi="Arial" w:cs="Arial"/>
                <w:sz w:val="20"/>
                <w:szCs w:val="20"/>
              </w:rPr>
              <w:t xml:space="preserve"> up-to-date travel news)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97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www.sussex.ac.uk/sef/services/transport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127A84" w:rsidTr="00B9418A">
        <w:trPr>
          <w:cantSplit/>
          <w:trHeight w:val="247"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Twitter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7268F" w:rsidRDefault="0027268F">
      <w:bookmarkStart w:id="26" w:name="U"/>
      <w:bookmarkEnd w:id="26"/>
      <w:r>
        <w:br w:type="page"/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2864"/>
        <w:gridCol w:w="851"/>
        <w:gridCol w:w="3685"/>
      </w:tblGrid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lastRenderedPageBreak/>
              <w:t>U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26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Undergraduate Taught </w:t>
            </w:r>
          </w:p>
          <w:p w:rsidR="006D4EA7" w:rsidRDefault="00C73613" w:rsidP="00432B6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(Induction, course outlines, handbooks, teaching timetabling, learning support, </w:t>
            </w:r>
          </w:p>
          <w:p w:rsidR="00C73613" w:rsidRPr="00BD1A02" w:rsidRDefault="0043702A" w:rsidP="00432B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progress</w:t>
            </w:r>
            <w:r w:rsidR="00C73613" w:rsidRPr="00BD1A0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tabs>
                <w:tab w:val="left" w:pos="226"/>
              </w:tabs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B&amp;M</w:t>
            </w:r>
          </w:p>
          <w:p w:rsidR="00C73613" w:rsidRPr="00620BE6" w:rsidRDefault="00C73613" w:rsidP="00C73613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ab/>
            </w:r>
          </w:p>
          <w:p w:rsidR="00C73613" w:rsidRPr="00620BE6" w:rsidRDefault="00C73613" w:rsidP="00C73613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C73613" w:rsidP="00C73613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C73613" w:rsidP="00C73613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C73613" w:rsidRPr="009F17B5" w:rsidRDefault="00C73613" w:rsidP="00C73613">
            <w:pPr>
              <w:tabs>
                <w:tab w:val="left" w:pos="226"/>
                <w:tab w:val="left" w:pos="913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620BE6">
              <w:rPr>
                <w:rFonts w:ascii="Arial" w:hAnsi="Arial" w:cs="Arial"/>
                <w:sz w:val="20"/>
                <w:szCs w:val="20"/>
              </w:rPr>
              <w:t>Econ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8270</w:t>
            </w:r>
          </w:p>
          <w:p w:rsidR="00C73613" w:rsidRPr="00BD1A02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3421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8330</w:t>
            </w:r>
          </w:p>
          <w:p w:rsidR="00C73613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3841</w:t>
            </w:r>
          </w:p>
          <w:p w:rsidR="00667431" w:rsidRPr="00BD1A02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8273</w:t>
            </w: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8889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hyperlink r:id="rId98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ug-bam@sussex.ac.uk</w:t>
              </w:r>
            </w:hyperlink>
          </w:p>
          <w:p w:rsidR="00C73613" w:rsidRPr="00620BE6" w:rsidRDefault="00C73613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C73613" w:rsidP="00C73613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</w:p>
          <w:p w:rsidR="00C73613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7431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bookmarkStart w:id="27" w:name="_GoBack"/>
            <w:bookmarkEnd w:id="27"/>
          </w:p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  <w:p w:rsidR="00C73613" w:rsidRPr="00620BE6" w:rsidRDefault="00667431" w:rsidP="00C73613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hyperlink r:id="rId99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ug-econ@sussex.ac.uk</w:t>
              </w:r>
            </w:hyperlink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bookmarkStart w:id="28" w:name="V"/>
            <w:bookmarkEnd w:id="28"/>
            <w:r w:rsidRPr="00BD1A02">
              <w:rPr>
                <w:rFonts w:ascii="Arial" w:hAnsi="Arial" w:cs="Arial"/>
                <w:b/>
                <w:bCs/>
                <w:sz w:val="36"/>
                <w:szCs w:val="36"/>
              </w:rPr>
              <w:t>V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702A" w:rsidRPr="00127A84" w:rsidTr="00D10821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43702A" w:rsidRPr="00BD1A02" w:rsidRDefault="0043702A" w:rsidP="00D1082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Visiting Exchange Enquiries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43702A" w:rsidRDefault="0043702A" w:rsidP="0043702A">
            <w:pPr>
              <w:tabs>
                <w:tab w:val="left" w:pos="11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Surnames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43702A">
              <w:rPr>
                <w:rFonts w:ascii="Arial" w:hAnsi="Arial" w:cs="Arial"/>
                <w:sz w:val="20"/>
                <w:szCs w:val="20"/>
              </w:rPr>
              <w:t xml:space="preserve">A-L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sym w:font="Wingdings" w:char="F0E0"/>
            </w:r>
          </w:p>
          <w:p w:rsidR="0043702A" w:rsidRPr="0043702A" w:rsidRDefault="0043702A" w:rsidP="0043702A">
            <w:pPr>
              <w:tabs>
                <w:tab w:val="left" w:pos="11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  <w:t xml:space="preserve">M-P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sym w:font="Wingdings" w:char="F0E0"/>
            </w:r>
          </w:p>
          <w:p w:rsidR="0043702A" w:rsidRPr="0043702A" w:rsidRDefault="0043702A" w:rsidP="0043702A">
            <w:pPr>
              <w:tabs>
                <w:tab w:val="left" w:pos="11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  <w:t xml:space="preserve">Q-U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sym w:font="Wingdings" w:char="F0E0"/>
            </w:r>
            <w:r w:rsidRPr="0043702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3702A" w:rsidRPr="00BD1A02" w:rsidRDefault="0043702A" w:rsidP="0043702A">
            <w:pPr>
              <w:tabs>
                <w:tab w:val="left" w:pos="1196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  <w:t xml:space="preserve">V-Z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sym w:font="Wingdings" w:char="F0E0"/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43702A" w:rsidRDefault="0043702A" w:rsidP="00D108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8889</w:t>
            </w:r>
          </w:p>
          <w:p w:rsidR="0043702A" w:rsidRDefault="0043702A" w:rsidP="00D108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3199</w:t>
            </w:r>
          </w:p>
          <w:p w:rsidR="0043702A" w:rsidRDefault="0043702A" w:rsidP="00D108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3421</w:t>
            </w:r>
          </w:p>
          <w:p w:rsidR="0043702A" w:rsidRPr="00BD1A02" w:rsidRDefault="0043702A" w:rsidP="00D108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3841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43702A" w:rsidRPr="0010350D" w:rsidRDefault="0010350D" w:rsidP="00D10821">
            <w:pPr>
              <w:rPr>
                <w:rStyle w:val="Hyperlink"/>
                <w:rFonts w:ascii="Arial" w:hAnsi="Arial" w:cs="Arial"/>
                <w:sz w:val="20"/>
                <w:szCs w:val="20"/>
              </w:rPr>
            </w:pPr>
            <w:r w:rsidRPr="0010350D">
              <w:rPr>
                <w:rStyle w:val="Hyperlink"/>
                <w:rFonts w:ascii="Arial" w:hAnsi="Arial" w:cs="Arial"/>
                <w:sz w:val="20"/>
                <w:szCs w:val="20"/>
              </w:rPr>
              <w:t>bmec-vande@sussex.ac.uk</w:t>
            </w: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</w:rPr>
              <w:t>Visiting Fellows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Research &amp; Enterprise Coordinator</w:t>
            </w: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>8169</w:t>
            </w: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667431" w:rsidP="00C73613">
            <w:pPr>
              <w:rPr>
                <w:rFonts w:ascii="Arial" w:hAnsi="Arial" w:cs="Arial"/>
                <w:sz w:val="20"/>
                <w:szCs w:val="20"/>
              </w:rPr>
            </w:pPr>
            <w:hyperlink r:id="rId100" w:history="1">
              <w:r w:rsidR="00C73613" w:rsidRPr="00620BE6">
                <w:rPr>
                  <w:rStyle w:val="Hyperlink"/>
                  <w:rFonts w:ascii="Arial" w:hAnsi="Arial" w:cs="Arial"/>
                  <w:sz w:val="20"/>
                  <w:szCs w:val="20"/>
                </w:rPr>
                <w:t>bmec-pgr@sussex.ac.uk</w:t>
              </w:r>
            </w:hyperlink>
            <w:r w:rsidR="00C73613" w:rsidRPr="00620BE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73613" w:rsidRPr="003E583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36"/>
                <w:szCs w:val="36"/>
                <w:lang w:val="fr-FR"/>
              </w:rPr>
            </w:pPr>
            <w:bookmarkStart w:id="29" w:name="W"/>
            <w:bookmarkEnd w:id="29"/>
            <w:r w:rsidRPr="00BD1A02">
              <w:rPr>
                <w:rStyle w:val="CharChar1"/>
                <w:rFonts w:ascii="Arial" w:hAnsi="Arial" w:cs="Arial"/>
                <w:sz w:val="36"/>
                <w:szCs w:val="36"/>
              </w:rPr>
              <w:t>W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3613" w:rsidRPr="00127A84" w:rsidTr="00B9418A">
        <w:trPr>
          <w:cantSplit/>
        </w:trPr>
        <w:tc>
          <w:tcPr>
            <w:tcW w:w="3227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BD1A02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Web content </w:t>
            </w:r>
          </w:p>
        </w:tc>
        <w:tc>
          <w:tcPr>
            <w:tcW w:w="2864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tabs>
                <w:tab w:val="left" w:pos="204"/>
              </w:tabs>
              <w:rPr>
                <w:rFonts w:ascii="Arial" w:hAnsi="Arial" w:cs="Arial"/>
                <w:sz w:val="20"/>
                <w:szCs w:val="20"/>
              </w:rPr>
            </w:pPr>
            <w:r w:rsidRPr="00BD1A02">
              <w:rPr>
                <w:rFonts w:ascii="Arial" w:hAnsi="Arial" w:cs="Arial"/>
                <w:sz w:val="20"/>
                <w:szCs w:val="20"/>
              </w:rPr>
              <w:t xml:space="preserve">see </w:t>
            </w:r>
            <w:hyperlink w:anchor="Communications" w:history="1">
              <w:r w:rsidRPr="00BD1A02">
                <w:rPr>
                  <w:rStyle w:val="Hyperlink"/>
                  <w:rFonts w:ascii="Arial" w:hAnsi="Arial" w:cs="Arial"/>
                  <w:i/>
                  <w:sz w:val="20"/>
                  <w:szCs w:val="20"/>
                </w:rPr>
                <w:t>Communications</w:t>
              </w:r>
            </w:hyperlink>
          </w:p>
        </w:tc>
        <w:tc>
          <w:tcPr>
            <w:tcW w:w="851" w:type="dxa"/>
            <w:tcMar>
              <w:top w:w="108" w:type="dxa"/>
              <w:bottom w:w="108" w:type="dxa"/>
            </w:tcMar>
          </w:tcPr>
          <w:p w:rsidR="00C73613" w:rsidRPr="00BD1A02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tcMar>
              <w:top w:w="108" w:type="dxa"/>
              <w:bottom w:w="108" w:type="dxa"/>
            </w:tcMar>
          </w:tcPr>
          <w:p w:rsidR="00C73613" w:rsidRPr="00620BE6" w:rsidRDefault="00C73613" w:rsidP="00C736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D7595" w:rsidRDefault="001D7595" w:rsidP="009F17B5">
      <w:pPr>
        <w:rPr>
          <w:rFonts w:ascii="Arial" w:hAnsi="Arial" w:cs="Arial"/>
          <w:b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P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D7595" w:rsidRDefault="001D7595" w:rsidP="001D7595">
      <w:pPr>
        <w:rPr>
          <w:rFonts w:ascii="Arial" w:hAnsi="Arial" w:cs="Arial"/>
          <w:sz w:val="20"/>
          <w:szCs w:val="20"/>
        </w:rPr>
      </w:pPr>
    </w:p>
    <w:p w:rsidR="001A1BDF" w:rsidRPr="001D7595" w:rsidRDefault="001A1BDF" w:rsidP="001D7595">
      <w:pPr>
        <w:rPr>
          <w:rFonts w:ascii="Arial" w:hAnsi="Arial" w:cs="Arial"/>
          <w:sz w:val="20"/>
          <w:szCs w:val="20"/>
        </w:rPr>
      </w:pPr>
    </w:p>
    <w:sectPr w:rsidR="001A1BDF" w:rsidRPr="001D7595" w:rsidSect="003E5834">
      <w:footerReference w:type="default" r:id="rId101"/>
      <w:pgSz w:w="11906" w:h="16838" w:code="9"/>
      <w:pgMar w:top="851" w:right="851" w:bottom="851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595" w:rsidRDefault="001D7595" w:rsidP="00BB4B13">
      <w:r>
        <w:separator/>
      </w:r>
    </w:p>
  </w:endnote>
  <w:endnote w:type="continuationSeparator" w:id="0">
    <w:p w:rsidR="001D7595" w:rsidRDefault="001D7595" w:rsidP="00BB4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7595" w:rsidRPr="00E81CBE" w:rsidRDefault="001D7595" w:rsidP="00D84F9A">
    <w:pPr>
      <w:tabs>
        <w:tab w:val="right" w:pos="10065"/>
      </w:tabs>
      <w:rPr>
        <w:rFonts w:asciiTheme="minorBidi" w:hAnsiTheme="minorBidi" w:cstheme="minorBidi"/>
        <w:sz w:val="16"/>
        <w:szCs w:val="16"/>
      </w:rPr>
    </w:pPr>
    <w:r>
      <w:rPr>
        <w:rFonts w:asciiTheme="minorBidi" w:hAnsiTheme="minorBidi" w:cstheme="minorBidi"/>
        <w:i/>
        <w:sz w:val="18"/>
        <w:szCs w:val="18"/>
      </w:rPr>
      <w:tab/>
    </w:r>
    <w:sdt>
      <w:sdtPr>
        <w:id w:val="-41223930"/>
        <w:docPartObj>
          <w:docPartGallery w:val="Page Numbers (Bottom of Page)"/>
          <w:docPartUnique/>
        </w:docPartObj>
      </w:sdtPr>
      <w:sdtEndPr>
        <w:rPr>
          <w:rFonts w:asciiTheme="minorBidi" w:hAnsiTheme="minorBidi" w:cstheme="minorBidi"/>
          <w:noProof/>
          <w:sz w:val="16"/>
          <w:szCs w:val="16"/>
        </w:rPr>
      </w:sdtEndPr>
      <w:sdtContent>
        <w:r w:rsidRPr="00E81CBE">
          <w:rPr>
            <w:rFonts w:asciiTheme="minorBidi" w:hAnsiTheme="minorBidi" w:cstheme="minorBidi"/>
            <w:sz w:val="16"/>
            <w:szCs w:val="16"/>
          </w:rPr>
          <w:fldChar w:fldCharType="begin"/>
        </w:r>
        <w:r w:rsidRPr="00E81CBE">
          <w:rPr>
            <w:rFonts w:asciiTheme="minorBidi" w:hAnsiTheme="minorBidi" w:cstheme="minorBidi"/>
            <w:sz w:val="16"/>
            <w:szCs w:val="16"/>
          </w:rPr>
          <w:instrText xml:space="preserve"> PAGE   \* MERGEFORMAT </w:instrText>
        </w:r>
        <w:r w:rsidRPr="00E81CBE">
          <w:rPr>
            <w:rFonts w:asciiTheme="minorBidi" w:hAnsiTheme="minorBidi" w:cstheme="minorBidi"/>
            <w:sz w:val="16"/>
            <w:szCs w:val="16"/>
          </w:rPr>
          <w:fldChar w:fldCharType="separate"/>
        </w:r>
        <w:r w:rsidR="00667431">
          <w:rPr>
            <w:rFonts w:asciiTheme="minorBidi" w:hAnsiTheme="minorBidi" w:cstheme="minorBidi"/>
            <w:noProof/>
            <w:sz w:val="16"/>
            <w:szCs w:val="16"/>
          </w:rPr>
          <w:t>6</w:t>
        </w:r>
        <w:r w:rsidRPr="00E81CBE">
          <w:rPr>
            <w:rFonts w:asciiTheme="minorBidi" w:hAnsiTheme="minorBidi" w:cstheme="minorBidi"/>
            <w:noProof/>
            <w:sz w:val="16"/>
            <w:szCs w:val="16"/>
          </w:rPr>
          <w:fldChar w:fldCharType="end"/>
        </w:r>
      </w:sdtContent>
    </w:sdt>
  </w:p>
  <w:p w:rsidR="001D7595" w:rsidRDefault="001D75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595" w:rsidRDefault="001D7595" w:rsidP="00BB4B13">
      <w:r>
        <w:separator/>
      </w:r>
    </w:p>
  </w:footnote>
  <w:footnote w:type="continuationSeparator" w:id="0">
    <w:p w:rsidR="001D7595" w:rsidRDefault="001D7595" w:rsidP="00BB4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FE3E8F"/>
    <w:multiLevelType w:val="hybridMultilevel"/>
    <w:tmpl w:val="5068170E"/>
    <w:lvl w:ilvl="0" w:tplc="08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9C8"/>
    <w:rsid w:val="00007BAC"/>
    <w:rsid w:val="00017B62"/>
    <w:rsid w:val="000419D9"/>
    <w:rsid w:val="00062E4D"/>
    <w:rsid w:val="000671B0"/>
    <w:rsid w:val="000769FC"/>
    <w:rsid w:val="00080A7C"/>
    <w:rsid w:val="0008709E"/>
    <w:rsid w:val="0008799A"/>
    <w:rsid w:val="00093197"/>
    <w:rsid w:val="00097AB8"/>
    <w:rsid w:val="000A00A6"/>
    <w:rsid w:val="000C32ED"/>
    <w:rsid w:val="000D5E26"/>
    <w:rsid w:val="000E1316"/>
    <w:rsid w:val="0010350D"/>
    <w:rsid w:val="0012126A"/>
    <w:rsid w:val="00121FA5"/>
    <w:rsid w:val="001271F4"/>
    <w:rsid w:val="00127A84"/>
    <w:rsid w:val="00141C5F"/>
    <w:rsid w:val="00151FA5"/>
    <w:rsid w:val="0018254A"/>
    <w:rsid w:val="001A1BDF"/>
    <w:rsid w:val="001A601C"/>
    <w:rsid w:val="001A64F8"/>
    <w:rsid w:val="001B5A56"/>
    <w:rsid w:val="001C0595"/>
    <w:rsid w:val="001C7542"/>
    <w:rsid w:val="001D7595"/>
    <w:rsid w:val="001E4AE5"/>
    <w:rsid w:val="001E5D31"/>
    <w:rsid w:val="001F0060"/>
    <w:rsid w:val="001F7408"/>
    <w:rsid w:val="002269C8"/>
    <w:rsid w:val="0023078D"/>
    <w:rsid w:val="00230D5F"/>
    <w:rsid w:val="00244884"/>
    <w:rsid w:val="00253CE8"/>
    <w:rsid w:val="002627C3"/>
    <w:rsid w:val="0027268F"/>
    <w:rsid w:val="00272EDE"/>
    <w:rsid w:val="00280162"/>
    <w:rsid w:val="002A117E"/>
    <w:rsid w:val="002B0301"/>
    <w:rsid w:val="002B2909"/>
    <w:rsid w:val="002B58F3"/>
    <w:rsid w:val="002B7A93"/>
    <w:rsid w:val="002E7339"/>
    <w:rsid w:val="002F5E8F"/>
    <w:rsid w:val="003018F5"/>
    <w:rsid w:val="00314CF7"/>
    <w:rsid w:val="00325076"/>
    <w:rsid w:val="003333B7"/>
    <w:rsid w:val="003447C5"/>
    <w:rsid w:val="00346B50"/>
    <w:rsid w:val="00351E83"/>
    <w:rsid w:val="00362D84"/>
    <w:rsid w:val="003667DE"/>
    <w:rsid w:val="00367978"/>
    <w:rsid w:val="003739E1"/>
    <w:rsid w:val="00373EF3"/>
    <w:rsid w:val="003831FE"/>
    <w:rsid w:val="0039189D"/>
    <w:rsid w:val="00396A35"/>
    <w:rsid w:val="003A5F11"/>
    <w:rsid w:val="003B4674"/>
    <w:rsid w:val="003C72C1"/>
    <w:rsid w:val="003D33BF"/>
    <w:rsid w:val="003E16DF"/>
    <w:rsid w:val="003E1E13"/>
    <w:rsid w:val="003E4DE3"/>
    <w:rsid w:val="003E5834"/>
    <w:rsid w:val="003E6A55"/>
    <w:rsid w:val="003F56DD"/>
    <w:rsid w:val="00405748"/>
    <w:rsid w:val="00407B62"/>
    <w:rsid w:val="00411DC5"/>
    <w:rsid w:val="0041338D"/>
    <w:rsid w:val="004144AC"/>
    <w:rsid w:val="00425DBF"/>
    <w:rsid w:val="00432B63"/>
    <w:rsid w:val="004364E7"/>
    <w:rsid w:val="0043702A"/>
    <w:rsid w:val="00437D4A"/>
    <w:rsid w:val="00440EF0"/>
    <w:rsid w:val="00450EA8"/>
    <w:rsid w:val="0045389C"/>
    <w:rsid w:val="00457000"/>
    <w:rsid w:val="00457240"/>
    <w:rsid w:val="00471DCB"/>
    <w:rsid w:val="0048154C"/>
    <w:rsid w:val="00495C5D"/>
    <w:rsid w:val="004A3F7B"/>
    <w:rsid w:val="004D7BA0"/>
    <w:rsid w:val="004E3326"/>
    <w:rsid w:val="00500109"/>
    <w:rsid w:val="00526B7B"/>
    <w:rsid w:val="00533FC0"/>
    <w:rsid w:val="005371F2"/>
    <w:rsid w:val="00543D45"/>
    <w:rsid w:val="00557CA6"/>
    <w:rsid w:val="00574BBA"/>
    <w:rsid w:val="005829A8"/>
    <w:rsid w:val="00583A0F"/>
    <w:rsid w:val="005A647E"/>
    <w:rsid w:val="005D32B9"/>
    <w:rsid w:val="005E2365"/>
    <w:rsid w:val="005E2672"/>
    <w:rsid w:val="005E281F"/>
    <w:rsid w:val="005F1E5E"/>
    <w:rsid w:val="005F53A8"/>
    <w:rsid w:val="00600C7A"/>
    <w:rsid w:val="00606257"/>
    <w:rsid w:val="00612953"/>
    <w:rsid w:val="00620BE6"/>
    <w:rsid w:val="00627DDF"/>
    <w:rsid w:val="006326DF"/>
    <w:rsid w:val="0064227A"/>
    <w:rsid w:val="006470D5"/>
    <w:rsid w:val="00657C6E"/>
    <w:rsid w:val="0066237E"/>
    <w:rsid w:val="006653D6"/>
    <w:rsid w:val="00667431"/>
    <w:rsid w:val="00674C4A"/>
    <w:rsid w:val="006810F3"/>
    <w:rsid w:val="00692744"/>
    <w:rsid w:val="006A1A19"/>
    <w:rsid w:val="006C7220"/>
    <w:rsid w:val="006C7E27"/>
    <w:rsid w:val="006D1D4A"/>
    <w:rsid w:val="006D4EA7"/>
    <w:rsid w:val="006E3487"/>
    <w:rsid w:val="006F053B"/>
    <w:rsid w:val="006F0E13"/>
    <w:rsid w:val="006F4F20"/>
    <w:rsid w:val="006F7243"/>
    <w:rsid w:val="00705578"/>
    <w:rsid w:val="00707BD8"/>
    <w:rsid w:val="007166E6"/>
    <w:rsid w:val="007227B4"/>
    <w:rsid w:val="00732D20"/>
    <w:rsid w:val="00745629"/>
    <w:rsid w:val="007513B1"/>
    <w:rsid w:val="00754EDE"/>
    <w:rsid w:val="007807D4"/>
    <w:rsid w:val="007839B2"/>
    <w:rsid w:val="00794F8B"/>
    <w:rsid w:val="00797F4A"/>
    <w:rsid w:val="007C1889"/>
    <w:rsid w:val="00801BE6"/>
    <w:rsid w:val="00803065"/>
    <w:rsid w:val="00811E06"/>
    <w:rsid w:val="00813A35"/>
    <w:rsid w:val="00827878"/>
    <w:rsid w:val="00881F97"/>
    <w:rsid w:val="008852EA"/>
    <w:rsid w:val="0088606C"/>
    <w:rsid w:val="008936CA"/>
    <w:rsid w:val="008A58DA"/>
    <w:rsid w:val="008B0F54"/>
    <w:rsid w:val="008D050F"/>
    <w:rsid w:val="008F230D"/>
    <w:rsid w:val="00902FA2"/>
    <w:rsid w:val="00904D8C"/>
    <w:rsid w:val="0090535D"/>
    <w:rsid w:val="00917705"/>
    <w:rsid w:val="00920422"/>
    <w:rsid w:val="009262B0"/>
    <w:rsid w:val="00927A22"/>
    <w:rsid w:val="00930827"/>
    <w:rsid w:val="009331AD"/>
    <w:rsid w:val="00937CAF"/>
    <w:rsid w:val="00940C7C"/>
    <w:rsid w:val="009524B8"/>
    <w:rsid w:val="009A5B80"/>
    <w:rsid w:val="009B42EB"/>
    <w:rsid w:val="009D20C1"/>
    <w:rsid w:val="009E3423"/>
    <w:rsid w:val="009F17B5"/>
    <w:rsid w:val="009F18AB"/>
    <w:rsid w:val="00A06E54"/>
    <w:rsid w:val="00A2626F"/>
    <w:rsid w:val="00A31EAA"/>
    <w:rsid w:val="00A50B6C"/>
    <w:rsid w:val="00A5749D"/>
    <w:rsid w:val="00A57793"/>
    <w:rsid w:val="00A624A2"/>
    <w:rsid w:val="00A752CA"/>
    <w:rsid w:val="00AB0F04"/>
    <w:rsid w:val="00AB3F5E"/>
    <w:rsid w:val="00AC0758"/>
    <w:rsid w:val="00AC4D5E"/>
    <w:rsid w:val="00AC7E6B"/>
    <w:rsid w:val="00AD331E"/>
    <w:rsid w:val="00AE2F5F"/>
    <w:rsid w:val="00B3628E"/>
    <w:rsid w:val="00B55532"/>
    <w:rsid w:val="00B61FCF"/>
    <w:rsid w:val="00B80489"/>
    <w:rsid w:val="00B93E1A"/>
    <w:rsid w:val="00B9418A"/>
    <w:rsid w:val="00BB4B13"/>
    <w:rsid w:val="00BC04A0"/>
    <w:rsid w:val="00BC13AC"/>
    <w:rsid w:val="00BD1A02"/>
    <w:rsid w:val="00BD510D"/>
    <w:rsid w:val="00BF5402"/>
    <w:rsid w:val="00BF7EFF"/>
    <w:rsid w:val="00C07AC4"/>
    <w:rsid w:val="00C12507"/>
    <w:rsid w:val="00C13C1B"/>
    <w:rsid w:val="00C1799C"/>
    <w:rsid w:val="00C17FD0"/>
    <w:rsid w:val="00C22C7C"/>
    <w:rsid w:val="00C351CF"/>
    <w:rsid w:val="00C3653C"/>
    <w:rsid w:val="00C40484"/>
    <w:rsid w:val="00C40BC2"/>
    <w:rsid w:val="00C44D18"/>
    <w:rsid w:val="00C46DB6"/>
    <w:rsid w:val="00C5206D"/>
    <w:rsid w:val="00C54D2B"/>
    <w:rsid w:val="00C61764"/>
    <w:rsid w:val="00C6755D"/>
    <w:rsid w:val="00C678C7"/>
    <w:rsid w:val="00C70042"/>
    <w:rsid w:val="00C73613"/>
    <w:rsid w:val="00C74317"/>
    <w:rsid w:val="00C92ECC"/>
    <w:rsid w:val="00CA1733"/>
    <w:rsid w:val="00CA634C"/>
    <w:rsid w:val="00CB0418"/>
    <w:rsid w:val="00CC1803"/>
    <w:rsid w:val="00CE42BA"/>
    <w:rsid w:val="00CE4B4E"/>
    <w:rsid w:val="00CF60DB"/>
    <w:rsid w:val="00CF6577"/>
    <w:rsid w:val="00D1177E"/>
    <w:rsid w:val="00D17C7D"/>
    <w:rsid w:val="00D30378"/>
    <w:rsid w:val="00D36BA2"/>
    <w:rsid w:val="00D67BEC"/>
    <w:rsid w:val="00D73AAD"/>
    <w:rsid w:val="00D805CA"/>
    <w:rsid w:val="00D81E1D"/>
    <w:rsid w:val="00D83670"/>
    <w:rsid w:val="00D84F9A"/>
    <w:rsid w:val="00D908D1"/>
    <w:rsid w:val="00D912DE"/>
    <w:rsid w:val="00D9216C"/>
    <w:rsid w:val="00DA09AA"/>
    <w:rsid w:val="00DC7AA5"/>
    <w:rsid w:val="00DD1D2D"/>
    <w:rsid w:val="00DD6B9B"/>
    <w:rsid w:val="00DE4CCA"/>
    <w:rsid w:val="00DE6686"/>
    <w:rsid w:val="00DE75B1"/>
    <w:rsid w:val="00DF0FEC"/>
    <w:rsid w:val="00DF37A1"/>
    <w:rsid w:val="00DF63B5"/>
    <w:rsid w:val="00E268C5"/>
    <w:rsid w:val="00E3643A"/>
    <w:rsid w:val="00E70410"/>
    <w:rsid w:val="00E712F8"/>
    <w:rsid w:val="00E8037C"/>
    <w:rsid w:val="00E81CBE"/>
    <w:rsid w:val="00E93EB5"/>
    <w:rsid w:val="00EB48F8"/>
    <w:rsid w:val="00EC172E"/>
    <w:rsid w:val="00ED0853"/>
    <w:rsid w:val="00ED3DF7"/>
    <w:rsid w:val="00ED5DB6"/>
    <w:rsid w:val="00EE0366"/>
    <w:rsid w:val="00EE2B4C"/>
    <w:rsid w:val="00EF4F43"/>
    <w:rsid w:val="00F02999"/>
    <w:rsid w:val="00F06A16"/>
    <w:rsid w:val="00F13097"/>
    <w:rsid w:val="00F27A5E"/>
    <w:rsid w:val="00F43708"/>
    <w:rsid w:val="00F47338"/>
    <w:rsid w:val="00F55555"/>
    <w:rsid w:val="00F65878"/>
    <w:rsid w:val="00F856B1"/>
    <w:rsid w:val="00F936E8"/>
    <w:rsid w:val="00F97E37"/>
    <w:rsid w:val="00FA50D6"/>
    <w:rsid w:val="00FC20E0"/>
    <w:rsid w:val="00FD204E"/>
    <w:rsid w:val="00FD5C38"/>
    <w:rsid w:val="00FF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5:docId w15:val="{46D119C8-7C6E-4F75-80B9-59AC8E199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58F3"/>
    <w:rPr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2269C8"/>
    <w:pPr>
      <w:keepNext/>
      <w:outlineLvl w:val="3"/>
    </w:pPr>
    <w:rPr>
      <w:b/>
      <w:bCs/>
      <w:szCs w:val="28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2269C8"/>
    <w:rPr>
      <w:b/>
      <w:bCs/>
      <w:sz w:val="24"/>
      <w:szCs w:val="28"/>
      <w:u w:val="single"/>
      <w:lang w:val="en-US" w:eastAsia="en-US" w:bidi="ar-SA"/>
    </w:rPr>
  </w:style>
  <w:style w:type="character" w:styleId="Hyperlink">
    <w:name w:val="Hyperlink"/>
    <w:basedOn w:val="DefaultParagraphFont"/>
    <w:uiPriority w:val="99"/>
    <w:rsid w:val="00C92ECC"/>
    <w:rPr>
      <w:color w:val="0000FF"/>
      <w:u w:val="single"/>
    </w:rPr>
  </w:style>
  <w:style w:type="character" w:customStyle="1" w:styleId="CharChar1">
    <w:name w:val="Char Char1"/>
    <w:basedOn w:val="DefaultParagraphFont"/>
    <w:rsid w:val="00937CAF"/>
    <w:rPr>
      <w:rFonts w:ascii="Calibri" w:hAnsi="Calibri"/>
      <w:b/>
      <w:bCs/>
      <w:sz w:val="28"/>
      <w:szCs w:val="28"/>
      <w:lang w:val="en-GB" w:eastAsia="en-US" w:bidi="ar-SA"/>
    </w:rPr>
  </w:style>
  <w:style w:type="paragraph" w:styleId="Header">
    <w:name w:val="header"/>
    <w:basedOn w:val="Normal"/>
    <w:link w:val="HeaderChar"/>
    <w:rsid w:val="00BB4B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B4B1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BB4B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B13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BB4B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4B13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basedOn w:val="DefaultParagraphFont"/>
    <w:rsid w:val="00B61FC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B2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5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sussex.ac.uk/its/help/" TargetMode="External"/><Relationship Id="rId21" Type="http://schemas.openxmlformats.org/officeDocument/2006/relationships/hyperlink" Target="http://www.sussex.ac.uk/catering" TargetMode="External"/><Relationship Id="rId42" Type="http://schemas.openxmlformats.org/officeDocument/2006/relationships/hyperlink" Target="mailto:jackiegu@sussex.ac.uk" TargetMode="External"/><Relationship Id="rId47" Type="http://schemas.openxmlformats.org/officeDocument/2006/relationships/hyperlink" Target="mailto:bmec@sussex.ac.uk" TargetMode="External"/><Relationship Id="rId63" Type="http://schemas.openxmlformats.org/officeDocument/2006/relationships/hyperlink" Target="mailto:Clare.Penta@sussexestatesfacilities.co.uk" TargetMode="External"/><Relationship Id="rId68" Type="http://schemas.openxmlformats.org/officeDocument/2006/relationships/hyperlink" Target="mailto:mba@sussex.ac.uk" TargetMode="External"/><Relationship Id="rId84" Type="http://schemas.openxmlformats.org/officeDocument/2006/relationships/hyperlink" Target="http://www.sussex.ac.uk/sef/services/print/id-cards" TargetMode="External"/><Relationship Id="rId89" Type="http://schemas.openxmlformats.org/officeDocument/2006/relationships/hyperlink" Target="http://www.sussex.ac.uk/studentlifecentre" TargetMode="External"/><Relationship Id="rId7" Type="http://schemas.openxmlformats.org/officeDocument/2006/relationships/endnotes" Target="endnotes.xml"/><Relationship Id="rId71" Type="http://schemas.openxmlformats.org/officeDocument/2006/relationships/hyperlink" Target="mailto:bmec@sussex.ac.uk" TargetMode="External"/><Relationship Id="rId92" Type="http://schemas.openxmlformats.org/officeDocument/2006/relationships/hyperlink" Target="mailto:sussexdirect.help@sussex.ac.uk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ug-econ@sussex.ac.uk" TargetMode="External"/><Relationship Id="rId29" Type="http://schemas.openxmlformats.org/officeDocument/2006/relationships/hyperlink" Target="mailto:bmec.cao@sussex.ac.uk" TargetMode="External"/><Relationship Id="rId11" Type="http://schemas.openxmlformats.org/officeDocument/2006/relationships/hyperlink" Target="http://www.sussex.ac.uk/staff/administration/" TargetMode="External"/><Relationship Id="rId24" Type="http://schemas.openxmlformats.org/officeDocument/2006/relationships/hyperlink" Target="http://www.sussex.ac.uk/bmec/internal/staff/schoolmeetings" TargetMode="External"/><Relationship Id="rId32" Type="http://schemas.openxmlformats.org/officeDocument/2006/relationships/hyperlink" Target="mailto:bmec@sussex.ac.uk" TargetMode="External"/><Relationship Id="rId37" Type="http://schemas.openxmlformats.org/officeDocument/2006/relationships/hyperlink" Target="http://www.sussex.ac.uk/ogs/policies/information/foi" TargetMode="External"/><Relationship Id="rId40" Type="http://schemas.openxmlformats.org/officeDocument/2006/relationships/hyperlink" Target="mailto:jackiegu@sussex.ac.uk" TargetMode="External"/><Relationship Id="rId45" Type="http://schemas.openxmlformats.org/officeDocument/2006/relationships/hyperlink" Target="mailto:Clare.Penta@sussexestatesfacilities.co.uk" TargetMode="External"/><Relationship Id="rId53" Type="http://schemas.openxmlformats.org/officeDocument/2006/relationships/hyperlink" Target="mailto:V.Thomas@sussex.ac.uk" TargetMode="External"/><Relationship Id="rId58" Type="http://schemas.openxmlformats.org/officeDocument/2006/relationships/hyperlink" Target="mailto:jackiegu@sussex.ac.uk" TargetMode="External"/><Relationship Id="rId66" Type="http://schemas.openxmlformats.org/officeDocument/2006/relationships/hyperlink" Target="mailto:bmec-pgr@sussex.ac.uk" TargetMode="External"/><Relationship Id="rId74" Type="http://schemas.openxmlformats.org/officeDocument/2006/relationships/hyperlink" Target="mailto:M.S.Clarke@sussex.ac.uk" TargetMode="External"/><Relationship Id="rId79" Type="http://schemas.openxmlformats.org/officeDocument/2006/relationships/hyperlink" Target="http://www.sussex.ac.uk/roombooking" TargetMode="External"/><Relationship Id="rId87" Type="http://schemas.openxmlformats.org/officeDocument/2006/relationships/hyperlink" Target="mailto:bmec.cao@sussex.ac.uk" TargetMode="External"/><Relationship Id="rId102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mailto:bmec@sussex.ac.uk" TargetMode="External"/><Relationship Id="rId82" Type="http://schemas.openxmlformats.org/officeDocument/2006/relationships/hyperlink" Target="mailto:jackiegu@sussex.ac.uk" TargetMode="External"/><Relationship Id="rId90" Type="http://schemas.openxmlformats.org/officeDocument/2006/relationships/hyperlink" Target="mailto:studentlifecentre@sussex.ac.uk" TargetMode="External"/><Relationship Id="rId95" Type="http://schemas.openxmlformats.org/officeDocument/2006/relationships/hyperlink" Target="mailto:bmec@sussex.ac.uk" TargetMode="External"/><Relationship Id="rId19" Type="http://schemas.openxmlformats.org/officeDocument/2006/relationships/hyperlink" Target="mailto:bmec@sussex.ac.uk" TargetMode="External"/><Relationship Id="rId14" Type="http://schemas.openxmlformats.org/officeDocument/2006/relationships/hyperlink" Target="mailto:ug-bam@sussex.ac.uk" TargetMode="External"/><Relationship Id="rId22" Type="http://schemas.openxmlformats.org/officeDocument/2006/relationships/hyperlink" Target="mailto:Clare.Penta@sussexestatesfacilities.co.uk" TargetMode="External"/><Relationship Id="rId27" Type="http://schemas.openxmlformats.org/officeDocument/2006/relationships/hyperlink" Target="mailto:jackiegu@sussex.ac.uk" TargetMode="External"/><Relationship Id="rId30" Type="http://schemas.openxmlformats.org/officeDocument/2006/relationships/hyperlink" Target="http://www.sussex.ac.uk/ogs/policies/information/dpa" TargetMode="External"/><Relationship Id="rId35" Type="http://schemas.openxmlformats.org/officeDocument/2006/relationships/hyperlink" Target="http://www.sussex.ac.uk/finance/forms" TargetMode="External"/><Relationship Id="rId43" Type="http://schemas.openxmlformats.org/officeDocument/2006/relationships/hyperlink" Target="http://www.sussex.ac.uk/its/help/" TargetMode="External"/><Relationship Id="rId48" Type="http://schemas.openxmlformats.org/officeDocument/2006/relationships/hyperlink" Target="mailto:%4d.%48%65%6e%74%79@%73%75%73%73%65%78.%61%63.%75%6b" TargetMode="External"/><Relationship Id="rId56" Type="http://schemas.openxmlformats.org/officeDocument/2006/relationships/hyperlink" Target="mailto:N.Zaari@sussex.ac.uk" TargetMode="External"/><Relationship Id="rId64" Type="http://schemas.openxmlformats.org/officeDocument/2006/relationships/hyperlink" Target="mailto:bmec@sussex.ac.uk" TargetMode="External"/><Relationship Id="rId69" Type="http://schemas.openxmlformats.org/officeDocument/2006/relationships/hyperlink" Target="mailto:pgbmec@sussex.ac.uk" TargetMode="External"/><Relationship Id="rId77" Type="http://schemas.openxmlformats.org/officeDocument/2006/relationships/hyperlink" Target="mailto:C.Humma@sussex.ac.uk" TargetMode="External"/><Relationship Id="rId100" Type="http://schemas.openxmlformats.org/officeDocument/2006/relationships/hyperlink" Target="mailto:bmec-pgr@sussex.ac.uk" TargetMode="External"/><Relationship Id="rId8" Type="http://schemas.openxmlformats.org/officeDocument/2006/relationships/image" Target="media/image1.png"/><Relationship Id="rId51" Type="http://schemas.openxmlformats.org/officeDocument/2006/relationships/hyperlink" Target="mailto:L.Maynard@sussex.ac.uk" TargetMode="External"/><Relationship Id="rId72" Type="http://schemas.openxmlformats.org/officeDocument/2006/relationships/hyperlink" Target="mailto:Merrill.Jones@sussex.ac.uk" TargetMode="External"/><Relationship Id="rId80" Type="http://schemas.openxmlformats.org/officeDocument/2006/relationships/hyperlink" Target="mailto:bmec@sussex.ac.uk" TargetMode="External"/><Relationship Id="rId85" Type="http://schemas.openxmlformats.org/officeDocument/2006/relationships/hyperlink" Target="mailto:bmec@sussex.ac.uk" TargetMode="External"/><Relationship Id="rId93" Type="http://schemas.openxmlformats.org/officeDocument/2006/relationships/hyperlink" Target="mailto:s.burr@sussex.ac.uk" TargetMode="External"/><Relationship Id="rId98" Type="http://schemas.openxmlformats.org/officeDocument/2006/relationships/hyperlink" Target="mailto:ug-bam@sussex.ac.uk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sussex.ac.uk/finance/" TargetMode="External"/><Relationship Id="rId17" Type="http://schemas.openxmlformats.org/officeDocument/2006/relationships/hyperlink" Target="mailto:pgbmec@sussex.ac.uk" TargetMode="External"/><Relationship Id="rId25" Type="http://schemas.openxmlformats.org/officeDocument/2006/relationships/hyperlink" Target="mailto:bmec.comms@sussex.ac.uk" TargetMode="External"/><Relationship Id="rId33" Type="http://schemas.openxmlformats.org/officeDocument/2006/relationships/hyperlink" Target="mailto:hosc@bmec.sussex.ac.uk" TargetMode="External"/><Relationship Id="rId38" Type="http://schemas.openxmlformats.org/officeDocument/2006/relationships/hyperlink" Target="mailto:bmec@sussex.ac.uk" TargetMode="External"/><Relationship Id="rId46" Type="http://schemas.openxmlformats.org/officeDocument/2006/relationships/hyperlink" Target="http://www.sussex.ac.uk/library" TargetMode="External"/><Relationship Id="rId59" Type="http://schemas.openxmlformats.org/officeDocument/2006/relationships/hyperlink" Target="mailto:bmec@sussex.ac.uk" TargetMode="External"/><Relationship Id="rId67" Type="http://schemas.openxmlformats.org/officeDocument/2006/relationships/hyperlink" Target="mailto:pg-bam@sussex.ac.uk" TargetMode="External"/><Relationship Id="rId103" Type="http://schemas.openxmlformats.org/officeDocument/2006/relationships/theme" Target="theme/theme1.xml"/><Relationship Id="rId20" Type="http://schemas.openxmlformats.org/officeDocument/2006/relationships/hyperlink" Target="mailto:K.Thorpe@Sussex.ac.uk" TargetMode="External"/><Relationship Id="rId41" Type="http://schemas.openxmlformats.org/officeDocument/2006/relationships/hyperlink" Target="mailto:issoffice@sussex.ac.uk" TargetMode="External"/><Relationship Id="rId54" Type="http://schemas.openxmlformats.org/officeDocument/2006/relationships/hyperlink" Target="mailto:L.Maynard@sussex.ac.uk" TargetMode="External"/><Relationship Id="rId62" Type="http://schemas.openxmlformats.org/officeDocument/2006/relationships/hyperlink" Target="mailto:bmec@sussex.ac.uk" TargetMode="External"/><Relationship Id="rId70" Type="http://schemas.openxmlformats.org/officeDocument/2006/relationships/hyperlink" Target="mailto:bmecplacements@sussex.ac.uk" TargetMode="External"/><Relationship Id="rId75" Type="http://schemas.openxmlformats.org/officeDocument/2006/relationships/hyperlink" Target="mailto:zw20@sussex.ac.uk" TargetMode="External"/><Relationship Id="rId83" Type="http://schemas.openxmlformats.org/officeDocument/2006/relationships/hyperlink" Target="mailto:jackiegu@sussex.ac.uk" TargetMode="External"/><Relationship Id="rId88" Type="http://schemas.openxmlformats.org/officeDocument/2006/relationships/hyperlink" Target="mailto:BMEC.StudentExperience@sussex.ac.uk" TargetMode="External"/><Relationship Id="rId91" Type="http://schemas.openxmlformats.org/officeDocument/2006/relationships/hyperlink" Target="mailto:bmec@sussex.ac.uk" TargetMode="External"/><Relationship Id="rId96" Type="http://schemas.openxmlformats.org/officeDocument/2006/relationships/hyperlink" Target="mailto:bmec@sussex.ac.u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mailto:pg-bam@sussex.ac.uk" TargetMode="External"/><Relationship Id="rId23" Type="http://schemas.openxmlformats.org/officeDocument/2006/relationships/hyperlink" Target="http://www.sussex.ac.uk/ogs/committees" TargetMode="External"/><Relationship Id="rId28" Type="http://schemas.openxmlformats.org/officeDocument/2006/relationships/hyperlink" Target="mailto:jackiegu@sussex.ac.uk" TargetMode="External"/><Relationship Id="rId36" Type="http://schemas.openxmlformats.org/officeDocument/2006/relationships/hyperlink" Target="mailto:M.Thoms@sussex.ac.uk" TargetMode="External"/><Relationship Id="rId49" Type="http://schemas.openxmlformats.org/officeDocument/2006/relationships/hyperlink" Target="mailto:bmec@sussex.ac.uk" TargetMode="External"/><Relationship Id="rId57" Type="http://schemas.openxmlformats.org/officeDocument/2006/relationships/hyperlink" Target="mailto:bmecresearchsupport@sussex.ac.uk" TargetMode="External"/><Relationship Id="rId10" Type="http://schemas.openxmlformats.org/officeDocument/2006/relationships/hyperlink" Target="mailto:BMEc.Accreditation@sussex.ac.uk" TargetMode="External"/><Relationship Id="rId31" Type="http://schemas.openxmlformats.org/officeDocument/2006/relationships/hyperlink" Target="mailto:jackiegu@sussex.ac.uk" TargetMode="External"/><Relationship Id="rId44" Type="http://schemas.openxmlformats.org/officeDocument/2006/relationships/hyperlink" Target="mailto:jackiegu@sussex.ac.uk" TargetMode="External"/><Relationship Id="rId52" Type="http://schemas.openxmlformats.org/officeDocument/2006/relationships/hyperlink" Target="mailto:bmec@sussex.ac.uk" TargetMode="External"/><Relationship Id="rId60" Type="http://schemas.openxmlformats.org/officeDocument/2006/relationships/hyperlink" Target="http://www.sussex.ac.uk/sef/services/transport/campus-parking/parking-passes-and-permits" TargetMode="External"/><Relationship Id="rId65" Type="http://schemas.openxmlformats.org/officeDocument/2006/relationships/hyperlink" Target="mailto:bmec@sussex.ac.uk" TargetMode="External"/><Relationship Id="rId73" Type="http://schemas.openxmlformats.org/officeDocument/2006/relationships/hyperlink" Target="mailto:bmecresearchsupport@sussex.ac.uk" TargetMode="External"/><Relationship Id="rId78" Type="http://schemas.openxmlformats.org/officeDocument/2006/relationships/hyperlink" Target="mailto:bmecresearchsupport@sussex.ac.uk" TargetMode="External"/><Relationship Id="rId81" Type="http://schemas.openxmlformats.org/officeDocument/2006/relationships/hyperlink" Target="mailto:security@sussex.ac.uk" TargetMode="External"/><Relationship Id="rId86" Type="http://schemas.openxmlformats.org/officeDocument/2006/relationships/hyperlink" Target="http://www.sussex.ac.uk/admissions" TargetMode="External"/><Relationship Id="rId94" Type="http://schemas.openxmlformats.org/officeDocument/2006/relationships/hyperlink" Target="http://www.sussex.ac.uk/tel/learningtechnologies" TargetMode="External"/><Relationship Id="rId99" Type="http://schemas.openxmlformats.org/officeDocument/2006/relationships/hyperlink" Target="mailto:ug-econ@sussex.ac.uk" TargetMode="External"/><Relationship Id="rId10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mec@sussex.ac.uk" TargetMode="External"/><Relationship Id="rId13" Type="http://schemas.openxmlformats.org/officeDocument/2006/relationships/hyperlink" Target="mailto:jackiegu@sussex.ac.uk" TargetMode="External"/><Relationship Id="rId18" Type="http://schemas.openxmlformats.org/officeDocument/2006/relationships/hyperlink" Target="mailto:bmec.comms@sussex.ac.uk" TargetMode="External"/><Relationship Id="rId39" Type="http://schemas.openxmlformats.org/officeDocument/2006/relationships/hyperlink" Target="mailto:hosc@bmec.sussex.ac.uk" TargetMode="External"/><Relationship Id="rId34" Type="http://schemas.openxmlformats.org/officeDocument/2006/relationships/hyperlink" Target="mailto:bmec.comms@sussex.ac.uk" TargetMode="External"/><Relationship Id="rId50" Type="http://schemas.openxmlformats.org/officeDocument/2006/relationships/hyperlink" Target="mailto:V.thomas@sussex.ac.uk" TargetMode="External"/><Relationship Id="rId55" Type="http://schemas.openxmlformats.org/officeDocument/2006/relationships/hyperlink" Target="mailto:P.Bolton@sussex.ac.uk" TargetMode="External"/><Relationship Id="rId76" Type="http://schemas.openxmlformats.org/officeDocument/2006/relationships/hyperlink" Target="mailto:S.M.Schepers@sussex.ac.uk" TargetMode="External"/><Relationship Id="rId97" Type="http://schemas.openxmlformats.org/officeDocument/2006/relationships/hyperlink" Target="http://www.sussex.ac.uk/sef/services/transpo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7D32D-1410-4CA0-8185-C0EDB25A0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534C4B2D</Template>
  <TotalTime>184</TotalTime>
  <Pages>7</Pages>
  <Words>2381</Words>
  <Characters>13577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Who, What, Where, How A-Z of service provision</vt:lpstr>
    </vt:vector>
  </TitlesOfParts>
  <Company>University of Sussex</Company>
  <LinksUpToDate>false</LinksUpToDate>
  <CharactersWithSpaces>15927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Who, What, Where, How A-Z of service provision</dc:title>
  <dc:creator>IT Services</dc:creator>
  <cp:lastModifiedBy>Val Thomas</cp:lastModifiedBy>
  <cp:revision>15</cp:revision>
  <cp:lastPrinted>2016-04-28T10:52:00Z</cp:lastPrinted>
  <dcterms:created xsi:type="dcterms:W3CDTF">2016-04-28T10:53:00Z</dcterms:created>
  <dcterms:modified xsi:type="dcterms:W3CDTF">2016-12-14T16:31:00Z</dcterms:modified>
</cp:coreProperties>
</file>